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7F417" w14:textId="77777777" w:rsidR="009B6FBB" w:rsidRPr="004E4784" w:rsidRDefault="004E4784" w:rsidP="007F4140">
      <w:pPr>
        <w:pStyle w:val="Title"/>
      </w:pPr>
      <w:r>
        <w:t>erie county technical school</w:t>
      </w:r>
    </w:p>
    <w:p w14:paraId="5B2BEC99" w14:textId="77777777" w:rsidR="004A529F" w:rsidRPr="004E4784" w:rsidRDefault="00FE0F00" w:rsidP="007F4140">
      <w:pPr>
        <w:pStyle w:val="Title2"/>
      </w:pPr>
      <w:r w:rsidRPr="004E4784">
        <w:t xml:space="preserve">FULL-TIME </w:t>
      </w:r>
      <w:r w:rsidR="004A529F" w:rsidRPr="004E4784">
        <w:t>SCHOOL POLICE OFFICER</w:t>
      </w:r>
      <w:r w:rsidR="007F4140" w:rsidRPr="004E4784">
        <w:br/>
      </w:r>
      <w:r w:rsidR="004A529F" w:rsidRPr="004E4784">
        <w:t>EMPLOYMENT AGREEMENT</w:t>
      </w:r>
    </w:p>
    <w:p w14:paraId="3F20860B" w14:textId="77777777" w:rsidR="00087444" w:rsidRPr="004E4784" w:rsidRDefault="00087444" w:rsidP="007F4140">
      <w:pPr>
        <w:pStyle w:val="BodyTextFirstIndent"/>
      </w:pPr>
      <w:r w:rsidRPr="004E4784">
        <w:rPr>
          <w:b/>
        </w:rPr>
        <w:t>THIS AGREEMENT</w:t>
      </w:r>
      <w:r w:rsidRPr="004E4784">
        <w:t xml:space="preserve"> is made </w:t>
      </w:r>
      <w:r w:rsidR="004E4784">
        <w:fldChar w:fldCharType="begin">
          <w:ffData>
            <w:name w:val="Text2"/>
            <w:enabled/>
            <w:calcOnExit w:val="0"/>
            <w:textInput>
              <w:default w:val="______"/>
            </w:textInput>
          </w:ffData>
        </w:fldChar>
      </w:r>
      <w:r w:rsidR="004E4784">
        <w:instrText xml:space="preserve"> FORMTEXT </w:instrText>
      </w:r>
      <w:r w:rsidR="004E4784">
        <w:fldChar w:fldCharType="separate"/>
      </w:r>
      <w:r w:rsidR="004E4784">
        <w:rPr>
          <w:noProof/>
        </w:rPr>
        <w:t>______</w:t>
      </w:r>
      <w:r w:rsidR="004E4784">
        <w:fldChar w:fldCharType="end"/>
      </w:r>
      <w:r w:rsidR="00AA4A24" w:rsidRPr="004E4784">
        <w:t xml:space="preserve"> day of</w:t>
      </w:r>
      <w:r w:rsidR="00D03C5A" w:rsidRPr="004E4784">
        <w:t xml:space="preserve"> </w:t>
      </w:r>
      <w:r w:rsidR="004E4784">
        <w:fldChar w:fldCharType="begin">
          <w:ffData>
            <w:name w:val="Text2"/>
            <w:enabled/>
            <w:calcOnExit w:val="0"/>
            <w:textInput>
              <w:default w:val="______"/>
            </w:textInput>
          </w:ffData>
        </w:fldChar>
      </w:r>
      <w:bookmarkStart w:id="0" w:name="Text2"/>
      <w:r w:rsidR="004E4784">
        <w:instrText xml:space="preserve"> FORMTEXT </w:instrText>
      </w:r>
      <w:r w:rsidR="004E4784">
        <w:fldChar w:fldCharType="separate"/>
      </w:r>
      <w:r w:rsidR="004E4784">
        <w:rPr>
          <w:noProof/>
        </w:rPr>
        <w:t>______</w:t>
      </w:r>
      <w:r w:rsidR="004E4784">
        <w:fldChar w:fldCharType="end"/>
      </w:r>
      <w:bookmarkEnd w:id="0"/>
      <w:r w:rsidR="00D03C5A" w:rsidRPr="004E4784">
        <w:t>,</w:t>
      </w:r>
      <w:r w:rsidR="00AA4A24" w:rsidRPr="004E4784">
        <w:t xml:space="preserve"> 202</w:t>
      </w:r>
      <w:r w:rsidR="007F4140" w:rsidRPr="004E4784">
        <w:t>4,</w:t>
      </w:r>
      <w:r w:rsidR="00AA4A24" w:rsidRPr="004E4784">
        <w:t xml:space="preserve"> </w:t>
      </w:r>
      <w:r w:rsidRPr="004E4784">
        <w:t xml:space="preserve">by and between </w:t>
      </w:r>
      <w:r w:rsidRPr="00937FA4">
        <w:t xml:space="preserve">the </w:t>
      </w:r>
      <w:r w:rsidR="00937FA4">
        <w:t>Operating Committee</w:t>
      </w:r>
      <w:r w:rsidRPr="00937FA4">
        <w:t xml:space="preserve"> of the </w:t>
      </w:r>
      <w:r w:rsidR="00937FA4">
        <w:rPr>
          <w:b/>
        </w:rPr>
        <w:t>ERIE COUNTY TECHNICAL SCHOOL</w:t>
      </w:r>
      <w:r w:rsidRPr="004E4784">
        <w:t xml:space="preserve"> (the “School”) and </w:t>
      </w:r>
      <w:r w:rsidR="004E4784">
        <w:fldChar w:fldCharType="begin">
          <w:ffData>
            <w:name w:val="Text2"/>
            <w:enabled/>
            <w:calcOnExit w:val="0"/>
            <w:textInput>
              <w:default w:val="______"/>
            </w:textInput>
          </w:ffData>
        </w:fldChar>
      </w:r>
      <w:r w:rsidR="004E4784">
        <w:instrText xml:space="preserve"> FORMTEXT </w:instrText>
      </w:r>
      <w:r w:rsidR="004E4784">
        <w:fldChar w:fldCharType="separate"/>
      </w:r>
      <w:r w:rsidR="004E4784">
        <w:rPr>
          <w:noProof/>
        </w:rPr>
        <w:t>______</w:t>
      </w:r>
      <w:r w:rsidR="004E4784">
        <w:fldChar w:fldCharType="end"/>
      </w:r>
      <w:r w:rsidRPr="004E4784">
        <w:t xml:space="preserve"> (hereinafter referred to as “Employee”). </w:t>
      </w:r>
    </w:p>
    <w:p w14:paraId="5DC33361" w14:textId="77777777" w:rsidR="00CF7D30" w:rsidRPr="004E4784" w:rsidRDefault="00087444" w:rsidP="007F4140">
      <w:pPr>
        <w:pStyle w:val="BodyTextFirstIndent"/>
      </w:pPr>
      <w:r w:rsidRPr="004E4784">
        <w:t xml:space="preserve">WHEREAS, the </w:t>
      </w:r>
      <w:r w:rsidR="00937FA4">
        <w:t>Operating Committee</w:t>
      </w:r>
      <w:r w:rsidRPr="004E4784">
        <w:t xml:space="preserve"> of the School did appoint Employee as a</w:t>
      </w:r>
      <w:r w:rsidR="00011DC7" w:rsidRPr="004E4784">
        <w:t xml:space="preserve"> full-time</w:t>
      </w:r>
      <w:r w:rsidRPr="004E4784">
        <w:t xml:space="preserve"> School Police Officer</w:t>
      </w:r>
      <w:r w:rsidR="00F6404E" w:rsidRPr="004E4784">
        <w:t xml:space="preserve"> on</w:t>
      </w:r>
      <w:r w:rsidR="008922DA" w:rsidRPr="004E4784">
        <w:t xml:space="preserve"> </w:t>
      </w:r>
      <w:r w:rsidR="004E4784">
        <w:fldChar w:fldCharType="begin">
          <w:ffData>
            <w:name w:val="Text2"/>
            <w:enabled/>
            <w:calcOnExit w:val="0"/>
            <w:textInput>
              <w:default w:val="______"/>
            </w:textInput>
          </w:ffData>
        </w:fldChar>
      </w:r>
      <w:r w:rsidR="004E4784">
        <w:instrText xml:space="preserve"> FORMTEXT </w:instrText>
      </w:r>
      <w:r w:rsidR="004E4784">
        <w:fldChar w:fldCharType="separate"/>
      </w:r>
      <w:r w:rsidR="004E4784">
        <w:rPr>
          <w:noProof/>
        </w:rPr>
        <w:t>______</w:t>
      </w:r>
      <w:r w:rsidR="004E4784">
        <w:fldChar w:fldCharType="end"/>
      </w:r>
      <w:r w:rsidR="0085374D" w:rsidRPr="004E4784">
        <w:t>, 202</w:t>
      </w:r>
      <w:r w:rsidR="007F4140" w:rsidRPr="004E4784">
        <w:t>4</w:t>
      </w:r>
      <w:r w:rsidRPr="004E4784">
        <w:t>; and</w:t>
      </w:r>
    </w:p>
    <w:p w14:paraId="2496F2D9" w14:textId="77777777" w:rsidR="00087444" w:rsidRPr="004E4784" w:rsidRDefault="00087444" w:rsidP="007F4140">
      <w:pPr>
        <w:pStyle w:val="BodyTextFirstIndent"/>
      </w:pPr>
      <w:r w:rsidRPr="004E4784">
        <w:t>WHEREAS, the parties have agreed upon certain terms and conditions concerning the appointment and desire to reduce said terms and conditions to writing.</w:t>
      </w:r>
    </w:p>
    <w:p w14:paraId="4DEF23CE" w14:textId="77777777" w:rsidR="00087444" w:rsidRPr="004E4784" w:rsidRDefault="00087444" w:rsidP="007F4140">
      <w:pPr>
        <w:pStyle w:val="BodyTextFirstIndent"/>
      </w:pPr>
      <w:r w:rsidRPr="004E4784">
        <w:t>NOW THEREFORE, the parties, intending to be legally bound hereby, and in consideration of the mutual covenants contained herein, agree as follows:</w:t>
      </w:r>
    </w:p>
    <w:p w14:paraId="6A3D7FC8" w14:textId="77777777" w:rsidR="00087444" w:rsidRPr="004E4784" w:rsidRDefault="00087444" w:rsidP="007F4140">
      <w:pPr>
        <w:pStyle w:val="Heading1"/>
      </w:pPr>
      <w:r w:rsidRPr="004E4784">
        <w:rPr>
          <w:u w:val="single"/>
        </w:rPr>
        <w:t>Term.</w:t>
      </w:r>
      <w:r w:rsidRPr="004E4784">
        <w:t xml:space="preserve">  The </w:t>
      </w:r>
      <w:r w:rsidR="00937FA4">
        <w:t>Operating Committee</w:t>
      </w:r>
      <w:r w:rsidRPr="004E4784">
        <w:t xml:space="preserve"> in consideration of the promises herein contained, appointed Employee</w:t>
      </w:r>
      <w:r w:rsidR="00B45871" w:rsidRPr="004E4784">
        <w:t xml:space="preserve"> and the Employee hereby accepts said appointment as a</w:t>
      </w:r>
      <w:r w:rsidR="00011DC7" w:rsidRPr="004E4784">
        <w:t xml:space="preserve"> full-time</w:t>
      </w:r>
      <w:r w:rsidR="00B45871" w:rsidRPr="004E4784">
        <w:t xml:space="preserve"> School Police Officer for the School for </w:t>
      </w:r>
      <w:r w:rsidR="00D818CD" w:rsidRPr="004E4784">
        <w:t xml:space="preserve">an initial </w:t>
      </w:r>
      <w:r w:rsidR="00B45871" w:rsidRPr="004E4784">
        <w:t xml:space="preserve">term commencing on </w:t>
      </w:r>
      <w:r w:rsidR="004E4784">
        <w:fldChar w:fldCharType="begin">
          <w:ffData>
            <w:name w:val="Text2"/>
            <w:enabled/>
            <w:calcOnExit w:val="0"/>
            <w:textInput>
              <w:default w:val="______"/>
            </w:textInput>
          </w:ffData>
        </w:fldChar>
      </w:r>
      <w:r w:rsidR="004E4784">
        <w:instrText xml:space="preserve"> FORMTEXT </w:instrText>
      </w:r>
      <w:r w:rsidR="004E4784">
        <w:fldChar w:fldCharType="separate"/>
      </w:r>
      <w:r w:rsidR="004E4784">
        <w:rPr>
          <w:noProof/>
        </w:rPr>
        <w:t>______</w:t>
      </w:r>
      <w:r w:rsidR="004E4784">
        <w:fldChar w:fldCharType="end"/>
      </w:r>
      <w:r w:rsidR="00FC4E8B" w:rsidRPr="004E4784">
        <w:t>, 2024</w:t>
      </w:r>
      <w:r w:rsidR="00B45871" w:rsidRPr="004E4784">
        <w:t xml:space="preserve"> and ending on </w:t>
      </w:r>
      <w:r w:rsidR="004E4784">
        <w:fldChar w:fldCharType="begin">
          <w:ffData>
            <w:name w:val="Text2"/>
            <w:enabled/>
            <w:calcOnExit w:val="0"/>
            <w:textInput>
              <w:default w:val="______"/>
            </w:textInput>
          </w:ffData>
        </w:fldChar>
      </w:r>
      <w:r w:rsidR="004E4784">
        <w:instrText xml:space="preserve"> FORMTEXT </w:instrText>
      </w:r>
      <w:r w:rsidR="004E4784">
        <w:fldChar w:fldCharType="separate"/>
      </w:r>
      <w:r w:rsidR="004E4784">
        <w:rPr>
          <w:noProof/>
        </w:rPr>
        <w:t>______</w:t>
      </w:r>
      <w:r w:rsidR="004E4784">
        <w:fldChar w:fldCharType="end"/>
      </w:r>
      <w:r w:rsidR="007F4140" w:rsidRPr="004E4784">
        <w:t>, 2025</w:t>
      </w:r>
      <w:r w:rsidR="0085374D" w:rsidRPr="004E4784">
        <w:t>.</w:t>
      </w:r>
      <w:r w:rsidR="00D818CD" w:rsidRPr="004E4784">
        <w:t xml:space="preserve">  </w:t>
      </w:r>
    </w:p>
    <w:p w14:paraId="545C15B7" w14:textId="77777777" w:rsidR="00B45871" w:rsidRPr="004E4784" w:rsidRDefault="004E4784" w:rsidP="007F4140">
      <w:pPr>
        <w:pStyle w:val="Heading1"/>
      </w:pPr>
      <w:r>
        <w:rPr>
          <w:u w:val="single"/>
        </w:rPr>
        <w:t>Authority of School</w:t>
      </w:r>
      <w:r w:rsidR="00B45871" w:rsidRPr="004E4784">
        <w:rPr>
          <w:u w:val="single"/>
        </w:rPr>
        <w:t>.</w:t>
      </w:r>
      <w:r w:rsidR="00B45871" w:rsidRPr="004E4784">
        <w:t xml:space="preserve"> The School on its own behalf hereby retains and reserves all powers, rights, authority, duties, and responsibilities conferred upon and invested in it by the laws and the Constitution of the Commonwealth of Pennsylvania save for any power or rights limited by the express terms of the Agreement. </w:t>
      </w:r>
    </w:p>
    <w:p w14:paraId="6BB9E332" w14:textId="77777777" w:rsidR="00B45871" w:rsidRPr="004E4784" w:rsidRDefault="00B45871" w:rsidP="007F4140">
      <w:pPr>
        <w:pStyle w:val="Heading1"/>
      </w:pPr>
      <w:r w:rsidRPr="004E4784">
        <w:rPr>
          <w:u w:val="single"/>
        </w:rPr>
        <w:t>Necessary Authorizations/Certifications</w:t>
      </w:r>
      <w:r w:rsidRPr="004E4784">
        <w:t>.  The Employee agrees to:</w:t>
      </w:r>
    </w:p>
    <w:p w14:paraId="554DED93" w14:textId="77777777" w:rsidR="00B45871" w:rsidRPr="004E4784" w:rsidRDefault="00B45871" w:rsidP="007F4140">
      <w:pPr>
        <w:pStyle w:val="Heading2"/>
      </w:pPr>
      <w:r w:rsidRPr="004E4784">
        <w:t xml:space="preserve">Maintain current Act 34, Act 151, and Federal Criminal History Record Information clearances. </w:t>
      </w:r>
    </w:p>
    <w:p w14:paraId="299FF659" w14:textId="77777777" w:rsidR="00750E9D" w:rsidRPr="004E4784" w:rsidRDefault="00750E9D" w:rsidP="007F4140">
      <w:pPr>
        <w:pStyle w:val="Heading2"/>
      </w:pPr>
      <w:r w:rsidRPr="004E4784">
        <w:t xml:space="preserve">Maintain current First Aid and CPR Training Certifications. </w:t>
      </w:r>
    </w:p>
    <w:p w14:paraId="78BA74EB" w14:textId="77777777" w:rsidR="00750E9D" w:rsidRPr="004E4784" w:rsidRDefault="00750E9D" w:rsidP="007F4140">
      <w:pPr>
        <w:pStyle w:val="Heading2"/>
      </w:pPr>
      <w:r w:rsidRPr="004E4784">
        <w:t>Maintain current Lethal Weapons Certification Card.</w:t>
      </w:r>
    </w:p>
    <w:p w14:paraId="24244B3E" w14:textId="77777777" w:rsidR="00750E9D" w:rsidRPr="004E4784" w:rsidRDefault="00750E9D" w:rsidP="007F4140">
      <w:pPr>
        <w:pStyle w:val="Heading2"/>
      </w:pPr>
      <w:r w:rsidRPr="004E4784">
        <w:t xml:space="preserve">Maintain current Driver’s License. </w:t>
      </w:r>
    </w:p>
    <w:p w14:paraId="1F674458" w14:textId="77777777" w:rsidR="00750E9D" w:rsidRPr="004E4784" w:rsidRDefault="00750E9D" w:rsidP="007F4140">
      <w:pPr>
        <w:pStyle w:val="Heading2"/>
      </w:pPr>
      <w:r w:rsidRPr="004E4784">
        <w:t>Complete any necessary or relevant trainings. The Employee agrees to complete all mandatory yearly-certified training, firearms training, first</w:t>
      </w:r>
      <w:r w:rsidR="007F4140" w:rsidRPr="004E4784">
        <w:noBreakHyphen/>
      </w:r>
      <w:r w:rsidRPr="004E4784">
        <w:t xml:space="preserve">aid training, and all other mandated trainings to maintain the required certifications as a school police officer. </w:t>
      </w:r>
    </w:p>
    <w:p w14:paraId="57B5ADFF" w14:textId="77777777" w:rsidR="00B6141E" w:rsidRPr="004E4784" w:rsidRDefault="00B6141E" w:rsidP="007F4140">
      <w:pPr>
        <w:pStyle w:val="Heading1"/>
      </w:pPr>
      <w:r w:rsidRPr="004E4784">
        <w:rPr>
          <w:u w:val="single"/>
        </w:rPr>
        <w:t>Duties</w:t>
      </w:r>
      <w:r w:rsidRPr="004E4784">
        <w:t>. The Employee’s duties and responsibilities as a School Police Officer shall include:</w:t>
      </w:r>
    </w:p>
    <w:p w14:paraId="6FE0FB28" w14:textId="77777777" w:rsidR="00B6141E" w:rsidRPr="004E4784" w:rsidRDefault="00B6141E" w:rsidP="007F4140">
      <w:pPr>
        <w:pStyle w:val="Heading2"/>
      </w:pPr>
      <w:r w:rsidRPr="004E4784">
        <w:t>Patrolling the School buildings and grounds.</w:t>
      </w:r>
    </w:p>
    <w:p w14:paraId="25102079" w14:textId="77777777" w:rsidR="00B6141E" w:rsidRPr="004E4784" w:rsidRDefault="00B6141E" w:rsidP="007F4140">
      <w:pPr>
        <w:pStyle w:val="Heading2"/>
      </w:pPr>
      <w:r w:rsidRPr="004E4784">
        <w:lastRenderedPageBreak/>
        <w:t xml:space="preserve">Investigating criminal complaints and activities. </w:t>
      </w:r>
    </w:p>
    <w:p w14:paraId="76BA8E02" w14:textId="77777777" w:rsidR="00B6141E" w:rsidRPr="004E4784" w:rsidRDefault="00B6141E" w:rsidP="007F4140">
      <w:pPr>
        <w:pStyle w:val="Heading2"/>
      </w:pPr>
      <w:r w:rsidRPr="004E4784">
        <w:t xml:space="preserve">Collecting and preserving evidence related to criminal activities. </w:t>
      </w:r>
    </w:p>
    <w:p w14:paraId="6DE6CA93" w14:textId="77777777" w:rsidR="00B6141E" w:rsidRPr="004E4784" w:rsidRDefault="00B6141E" w:rsidP="007F4140">
      <w:pPr>
        <w:pStyle w:val="Heading2"/>
      </w:pPr>
      <w:r w:rsidRPr="004E4784">
        <w:t xml:space="preserve">Conducting interviews and investigations. </w:t>
      </w:r>
    </w:p>
    <w:p w14:paraId="49F66050" w14:textId="77777777" w:rsidR="00B6141E" w:rsidRPr="004E4784" w:rsidRDefault="009E0B74" w:rsidP="007F4140">
      <w:pPr>
        <w:pStyle w:val="Heading2"/>
      </w:pPr>
      <w:r w:rsidRPr="004E4784">
        <w:t xml:space="preserve">Filing required reports with appropriate authorities and agencies. </w:t>
      </w:r>
    </w:p>
    <w:p w14:paraId="0BD9C118" w14:textId="77777777" w:rsidR="009E0B74" w:rsidRPr="004E4784" w:rsidRDefault="009E0B74" w:rsidP="007F4140">
      <w:pPr>
        <w:pStyle w:val="Heading2"/>
      </w:pPr>
      <w:r w:rsidRPr="004E4784">
        <w:t xml:space="preserve">Coordinating with local police, emergency, and social agencies. </w:t>
      </w:r>
    </w:p>
    <w:p w14:paraId="3BD17C01" w14:textId="77777777" w:rsidR="009E0B74" w:rsidRPr="004E4784" w:rsidRDefault="009E0B74" w:rsidP="007F4140">
      <w:pPr>
        <w:pStyle w:val="Heading2"/>
      </w:pPr>
      <w:r w:rsidRPr="004E4784">
        <w:t xml:space="preserve">Developing applicable educational programming. </w:t>
      </w:r>
    </w:p>
    <w:p w14:paraId="6E8EF45F" w14:textId="77777777" w:rsidR="009E0B74" w:rsidRPr="004E4784" w:rsidRDefault="009E0B74" w:rsidP="007F4140">
      <w:pPr>
        <w:pStyle w:val="Heading2"/>
      </w:pPr>
      <w:r w:rsidRPr="004E4784">
        <w:t xml:space="preserve">Participating in related school activities, initiatives, and meetings. </w:t>
      </w:r>
    </w:p>
    <w:p w14:paraId="7D41E1AF" w14:textId="77777777" w:rsidR="009E0B74" w:rsidRPr="004E4784" w:rsidRDefault="009E0B74" w:rsidP="007F4140">
      <w:pPr>
        <w:pStyle w:val="Heading2"/>
      </w:pPr>
      <w:r w:rsidRPr="004E4784">
        <w:t xml:space="preserve">Interacting with students to building positive relationships and enhance the school climate. </w:t>
      </w:r>
    </w:p>
    <w:p w14:paraId="637BFC78" w14:textId="77777777" w:rsidR="009E0B74" w:rsidRPr="004E4784" w:rsidRDefault="009E0B74" w:rsidP="007F4140">
      <w:pPr>
        <w:pStyle w:val="Heading2"/>
      </w:pPr>
      <w:r w:rsidRPr="004E4784">
        <w:t xml:space="preserve">Those powers and duties enumerated in Section 13-1306-C of the Pennsylvania Public School Code of 1949. </w:t>
      </w:r>
    </w:p>
    <w:p w14:paraId="26917836" w14:textId="77777777" w:rsidR="00D860BF" w:rsidRPr="004E4784" w:rsidRDefault="00D860BF" w:rsidP="007F4140">
      <w:pPr>
        <w:pStyle w:val="Heading2"/>
      </w:pPr>
      <w:r w:rsidRPr="004E4784">
        <w:t>If Employee is absent from his</w:t>
      </w:r>
      <w:r w:rsidR="008E7FA8">
        <w:t>/her</w:t>
      </w:r>
      <w:r w:rsidRPr="004E4784">
        <w:t xml:space="preserve"> duties at the School due to illness or any other reason, it is his</w:t>
      </w:r>
      <w:r w:rsidR="008E7FA8">
        <w:t>/her</w:t>
      </w:r>
      <w:r w:rsidRPr="004E4784">
        <w:t xml:space="preserve"> responsibility to </w:t>
      </w:r>
      <w:r w:rsidR="004E4784">
        <w:t>notify the Executive Director</w:t>
      </w:r>
      <w:r w:rsidR="009E38C1" w:rsidRPr="004E4784">
        <w:t xml:space="preserve"> or designee </w:t>
      </w:r>
      <w:r w:rsidR="00C8169F" w:rsidRPr="004E4784">
        <w:t>as soon as possible after he</w:t>
      </w:r>
      <w:r w:rsidR="008E7FA8">
        <w:t>/she</w:t>
      </w:r>
      <w:r w:rsidR="00C8169F" w:rsidRPr="004E4784">
        <w:t xml:space="preserve"> is aware he</w:t>
      </w:r>
      <w:r w:rsidR="008E7FA8">
        <w:t>/she</w:t>
      </w:r>
      <w:r w:rsidR="00C8169F" w:rsidRPr="004E4784">
        <w:t xml:space="preserve"> will be absent. </w:t>
      </w:r>
    </w:p>
    <w:p w14:paraId="35BD89AF" w14:textId="77777777" w:rsidR="009E0B74" w:rsidRPr="004E4784" w:rsidRDefault="007F4140" w:rsidP="007F4140">
      <w:pPr>
        <w:pStyle w:val="BodyTextFirstIndent"/>
      </w:pPr>
      <w:r w:rsidRPr="004E4784">
        <w:rPr>
          <w:szCs w:val="24"/>
        </w:rPr>
        <w:t xml:space="preserve">The Employee shall be scheduled to work a total of </w:t>
      </w:r>
      <w:r w:rsidR="004E4784">
        <w:rPr>
          <w:szCs w:val="24"/>
        </w:rPr>
        <w:t>210</w:t>
      </w:r>
      <w:r w:rsidRPr="004E4784">
        <w:rPr>
          <w:szCs w:val="24"/>
        </w:rPr>
        <w:t xml:space="preserve"> days</w:t>
      </w:r>
      <w:r w:rsidR="008F3E36" w:rsidRPr="004E4784">
        <w:rPr>
          <w:szCs w:val="24"/>
        </w:rPr>
        <w:t xml:space="preserve"> during the 2024-2025 school year</w:t>
      </w:r>
      <w:r w:rsidRPr="004E4784">
        <w:rPr>
          <w:szCs w:val="24"/>
        </w:rPr>
        <w:t xml:space="preserve">.  The Employee will work </w:t>
      </w:r>
      <w:r w:rsidR="004E4784">
        <w:rPr>
          <w:szCs w:val="24"/>
        </w:rPr>
        <w:t>7.5</w:t>
      </w:r>
      <w:r w:rsidRPr="004E4784">
        <w:rPr>
          <w:szCs w:val="24"/>
        </w:rPr>
        <w:noBreakHyphen/>
        <w:t>hour daily shifts when school is in session, and the hours may be adjusted as needed</w:t>
      </w:r>
      <w:r w:rsidR="004E4784">
        <w:rPr>
          <w:szCs w:val="24"/>
        </w:rPr>
        <w:t xml:space="preserve"> but will typically be 7:45 a.m. to 3:15 p.m., with lunch being a working lunch for meeting and being on-call</w:t>
      </w:r>
      <w:r w:rsidRPr="004E4784">
        <w:rPr>
          <w:szCs w:val="24"/>
        </w:rPr>
        <w:t>.  The Employee shall have the opportunity to work extracurricular activities and other evening events as needed.  The Employee shall report to the School’</w:t>
      </w:r>
      <w:r w:rsidR="004E4784">
        <w:rPr>
          <w:szCs w:val="24"/>
        </w:rPr>
        <w:t>s Executive Director</w:t>
      </w:r>
      <w:r w:rsidR="00FD3895" w:rsidRPr="004E4784">
        <w:rPr>
          <w:szCs w:val="24"/>
        </w:rPr>
        <w:t xml:space="preserve"> or designee</w:t>
      </w:r>
      <w:r w:rsidRPr="004E4784">
        <w:rPr>
          <w:szCs w:val="24"/>
        </w:rPr>
        <w:t>.</w:t>
      </w:r>
    </w:p>
    <w:p w14:paraId="4357BECA" w14:textId="77777777" w:rsidR="009E0B74" w:rsidRPr="004E4784" w:rsidRDefault="009E0B74" w:rsidP="00D818CD">
      <w:pPr>
        <w:pStyle w:val="Heading1"/>
        <w:keepNext/>
        <w:keepLines/>
      </w:pPr>
      <w:r w:rsidRPr="00937FA4">
        <w:rPr>
          <w:u w:val="single"/>
        </w:rPr>
        <w:t>Compensation and Benefits</w:t>
      </w:r>
      <w:r w:rsidRPr="004E4784">
        <w:t xml:space="preserve">. </w:t>
      </w:r>
    </w:p>
    <w:p w14:paraId="183F1869" w14:textId="77777777" w:rsidR="009E0B74" w:rsidRPr="004E4784" w:rsidRDefault="008D6538" w:rsidP="007F4140">
      <w:pPr>
        <w:pStyle w:val="Heading2"/>
      </w:pPr>
      <w:r w:rsidRPr="004E4784">
        <w:t xml:space="preserve">The Employee will be compensated </w:t>
      </w:r>
      <w:r w:rsidR="00FC59D4" w:rsidRPr="004E4784">
        <w:t xml:space="preserve">for the term of this Agreement (based on </w:t>
      </w:r>
      <w:r w:rsidR="004E4784">
        <w:t>210</w:t>
      </w:r>
      <w:r w:rsidR="00FC59D4" w:rsidRPr="004E4784">
        <w:t xml:space="preserve"> days) </w:t>
      </w:r>
      <w:r w:rsidR="007F4140" w:rsidRPr="004E4784">
        <w:t xml:space="preserve">at the </w:t>
      </w:r>
      <w:r w:rsidR="000923D8" w:rsidRPr="004E4784">
        <w:t xml:space="preserve">salary </w:t>
      </w:r>
      <w:r w:rsidR="007F4140" w:rsidRPr="004E4784">
        <w:t xml:space="preserve">of </w:t>
      </w:r>
      <w:r w:rsidR="00434CCB" w:rsidRPr="004E4784">
        <w:t>$</w:t>
      </w:r>
      <w:r w:rsidR="004E4784">
        <w:t>43,200</w:t>
      </w:r>
      <w:r w:rsidR="007F4140" w:rsidRPr="004E4784">
        <w:t>.</w:t>
      </w:r>
    </w:p>
    <w:p w14:paraId="4798437E" w14:textId="77777777" w:rsidR="003D264F" w:rsidRPr="004E4784" w:rsidRDefault="003D264F" w:rsidP="007F4140">
      <w:pPr>
        <w:pStyle w:val="Heading2"/>
      </w:pPr>
      <w:r w:rsidRPr="004E4784">
        <w:t xml:space="preserve">The Employee may be asked to work security for School dances and other School </w:t>
      </w:r>
      <w:r w:rsidR="0085374D" w:rsidRPr="004E4784">
        <w:t>events</w:t>
      </w:r>
      <w:r w:rsidR="00321C9E" w:rsidRPr="004E4784">
        <w:t xml:space="preserve"> if requested by the </w:t>
      </w:r>
      <w:r w:rsidR="004E4784">
        <w:t>Executive Director</w:t>
      </w:r>
      <w:r w:rsidR="00321C9E" w:rsidRPr="004E4784">
        <w:t>.</w:t>
      </w:r>
      <w:r w:rsidRPr="004E4784">
        <w:t xml:space="preserve"> </w:t>
      </w:r>
    </w:p>
    <w:p w14:paraId="37622053" w14:textId="77777777" w:rsidR="008D6538" w:rsidRPr="004E4784" w:rsidRDefault="008D6538" w:rsidP="007F4140">
      <w:pPr>
        <w:pStyle w:val="Heading2"/>
      </w:pPr>
      <w:r w:rsidRPr="004E4784">
        <w:t xml:space="preserve">Compensation shall be made in accordance with the School’s payroll procedures. </w:t>
      </w:r>
    </w:p>
    <w:p w14:paraId="4A7EEB0A" w14:textId="77777777" w:rsidR="00D818CD" w:rsidRPr="004E4784" w:rsidRDefault="00D818CD" w:rsidP="007F4140">
      <w:pPr>
        <w:pStyle w:val="Heading2"/>
      </w:pPr>
      <w:r w:rsidRPr="004E4784">
        <w:t>The Employee shall be entitled to overtime compensation for all hours worked in excess of 40 in a work week.</w:t>
      </w:r>
    </w:p>
    <w:p w14:paraId="020BC524" w14:textId="77777777" w:rsidR="008D6538" w:rsidRPr="004E4784" w:rsidRDefault="008D6538" w:rsidP="007F4140">
      <w:pPr>
        <w:pStyle w:val="Heading2"/>
      </w:pPr>
      <w:r w:rsidRPr="004E4784">
        <w:t>The School has offered the Employee the opportunity to enroll in the School’s health plan</w:t>
      </w:r>
      <w:r w:rsidR="004E4784">
        <w:t xml:space="preserve"> as set forth in the School’s Support Unit Contract</w:t>
      </w:r>
      <w:r w:rsidRPr="004E4784">
        <w:t xml:space="preserve">. </w:t>
      </w:r>
      <w:r w:rsidR="00F25844" w:rsidRPr="004E4784">
        <w:t xml:space="preserve"> </w:t>
      </w:r>
    </w:p>
    <w:p w14:paraId="189695C7" w14:textId="77777777" w:rsidR="008D6538" w:rsidRPr="004E4784" w:rsidRDefault="008D6538" w:rsidP="007F4140">
      <w:pPr>
        <w:pStyle w:val="Heading2"/>
      </w:pPr>
      <w:r w:rsidRPr="004E4784">
        <w:lastRenderedPageBreak/>
        <w:t xml:space="preserve">The Employee will be entitled to those benefits to which he may be eligible pursuant to the Public School Employees’ Retirement System (“PSERS”). </w:t>
      </w:r>
    </w:p>
    <w:p w14:paraId="63FCA066" w14:textId="77777777" w:rsidR="00D818CD" w:rsidRPr="004E4784" w:rsidRDefault="00D818CD" w:rsidP="007F4140">
      <w:pPr>
        <w:pStyle w:val="Heading2"/>
        <w:rPr>
          <w:strike/>
        </w:rPr>
      </w:pPr>
      <w:r w:rsidRPr="004E4784">
        <w:t xml:space="preserve">The Employee will be granted </w:t>
      </w:r>
      <w:r w:rsidR="00111127" w:rsidRPr="004E4784">
        <w:t>1</w:t>
      </w:r>
      <w:r w:rsidR="004E4784">
        <w:t>1</w:t>
      </w:r>
      <w:r w:rsidR="00111127" w:rsidRPr="004E4784">
        <w:t xml:space="preserve"> sick days, and 3 personal days</w:t>
      </w:r>
      <w:r w:rsidRPr="004E4784">
        <w:t xml:space="preserve"> of paid time off during the term of this Agreement.  </w:t>
      </w:r>
      <w:r w:rsidR="004E4784">
        <w:t>Use of personal days and sick days will mirror the Act 93 Agreement for administrators who work 210 days.</w:t>
      </w:r>
    </w:p>
    <w:p w14:paraId="6DA2673B" w14:textId="77777777" w:rsidR="0023157E" w:rsidRPr="004E4784" w:rsidRDefault="0023157E" w:rsidP="0023157E">
      <w:pPr>
        <w:pStyle w:val="Heading2"/>
      </w:pPr>
      <w:r w:rsidRPr="004E4784">
        <w:t xml:space="preserve">The School will </w:t>
      </w:r>
      <w:r w:rsidR="008E7FA8">
        <w:t>allocate up to $8,000 per year for professional development, equipment, and supplies.  All purchases will be approved prior to the expense by the Executive Director.  The School will supply or reimburse the Employee with all necessary equipment to carry out Employee’s duties, including, but not limited to the following:  firearm, safety vest/gear, uniform and vehicle.</w:t>
      </w:r>
      <w:r w:rsidRPr="004E4784">
        <w:t xml:space="preserve"> </w:t>
      </w:r>
    </w:p>
    <w:p w14:paraId="0A5F3E25" w14:textId="77777777" w:rsidR="005C07A9" w:rsidRPr="004E4784" w:rsidRDefault="005C07A9" w:rsidP="007F4140">
      <w:pPr>
        <w:pStyle w:val="Heading2"/>
      </w:pPr>
      <w:r w:rsidRPr="004E4784">
        <w:t>The Employee is not entitled to any other fringe benefits.</w:t>
      </w:r>
    </w:p>
    <w:p w14:paraId="02DFC0BA" w14:textId="77777777" w:rsidR="00D860BF" w:rsidRPr="004E4784" w:rsidRDefault="00D860BF" w:rsidP="007F4140">
      <w:pPr>
        <w:pStyle w:val="Heading1"/>
      </w:pPr>
      <w:r w:rsidRPr="00937FA4">
        <w:rPr>
          <w:u w:val="single"/>
        </w:rPr>
        <w:t>Termination</w:t>
      </w:r>
      <w:r w:rsidRPr="004E4784">
        <w:t>.</w:t>
      </w:r>
    </w:p>
    <w:p w14:paraId="5CF14449" w14:textId="77777777" w:rsidR="00D860BF" w:rsidRPr="004E4784" w:rsidRDefault="00D860BF" w:rsidP="007F4140">
      <w:pPr>
        <w:pStyle w:val="Heading2"/>
      </w:pPr>
      <w:r w:rsidRPr="004E4784">
        <w:t>This Agreement may be terminated prior to the end of the term of this Agreement for the following reasons:</w:t>
      </w:r>
    </w:p>
    <w:p w14:paraId="2ED57E83" w14:textId="77777777" w:rsidR="00D860BF" w:rsidRPr="004E4784" w:rsidRDefault="00D860BF" w:rsidP="007F4140">
      <w:pPr>
        <w:pStyle w:val="Heading3"/>
      </w:pPr>
      <w:r w:rsidRPr="004E4784">
        <w:t>Mutual agreement of the parties.</w:t>
      </w:r>
    </w:p>
    <w:p w14:paraId="4F6337D6" w14:textId="77777777" w:rsidR="00D860BF" w:rsidRPr="004E4784" w:rsidRDefault="00D860BF" w:rsidP="007F4140">
      <w:pPr>
        <w:pStyle w:val="Heading3"/>
      </w:pPr>
      <w:r w:rsidRPr="004E4784">
        <w:t xml:space="preserve">Disability of Employee making him unable to perform the essential functions of School Police Officer with or without reasonable accommodation. </w:t>
      </w:r>
    </w:p>
    <w:p w14:paraId="2C61FB30" w14:textId="77777777" w:rsidR="00D860BF" w:rsidRPr="004E4784" w:rsidRDefault="00D860BF" w:rsidP="007F4140">
      <w:pPr>
        <w:pStyle w:val="Heading3"/>
      </w:pPr>
      <w:r w:rsidRPr="004E4784">
        <w:t>Death of Employee.</w:t>
      </w:r>
    </w:p>
    <w:p w14:paraId="45EE303C" w14:textId="77777777" w:rsidR="00032905" w:rsidRPr="004E4784" w:rsidRDefault="00C8169F" w:rsidP="007F4140">
      <w:pPr>
        <w:pStyle w:val="Heading3"/>
      </w:pPr>
      <w:r w:rsidRPr="004E4784">
        <w:t xml:space="preserve">Resignation of Employee, in which the Employee agrees to provide at least </w:t>
      </w:r>
      <w:r w:rsidR="008E7FA8">
        <w:t>thirty</w:t>
      </w:r>
      <w:r w:rsidR="00313B96" w:rsidRPr="004E4784">
        <w:t xml:space="preserve"> (</w:t>
      </w:r>
      <w:r w:rsidR="008E7FA8">
        <w:t>30</w:t>
      </w:r>
      <w:r w:rsidR="00313B96" w:rsidRPr="004E4784">
        <w:t xml:space="preserve">) </w:t>
      </w:r>
      <w:r w:rsidRPr="004E4784">
        <w:t>days advance written notice of his</w:t>
      </w:r>
      <w:r w:rsidR="008E7FA8">
        <w:t>/her</w:t>
      </w:r>
      <w:r w:rsidRPr="004E4784">
        <w:t xml:space="preserve"> resignation.</w:t>
      </w:r>
    </w:p>
    <w:p w14:paraId="5DBD58CB" w14:textId="77777777" w:rsidR="00032905" w:rsidRPr="004E4784" w:rsidRDefault="00032905" w:rsidP="007F4140">
      <w:pPr>
        <w:pStyle w:val="Heading3"/>
      </w:pPr>
      <w:r w:rsidRPr="004E4784">
        <w:t xml:space="preserve">Discharge of Employee in accordance with the Pennsylvania Public School Code of 1949, as amended. </w:t>
      </w:r>
    </w:p>
    <w:p w14:paraId="44044C45" w14:textId="77777777" w:rsidR="00D860BF" w:rsidRPr="004E4784" w:rsidRDefault="00032905" w:rsidP="007F4140">
      <w:pPr>
        <w:pStyle w:val="Heading1"/>
      </w:pPr>
      <w:r w:rsidRPr="004E4784">
        <w:rPr>
          <w:u w:val="single"/>
        </w:rPr>
        <w:t>Modification</w:t>
      </w:r>
      <w:r w:rsidRPr="004E4784">
        <w:t xml:space="preserve">.  This Agreement contains the entire agreement between the parties and may not be changed or altered except in writing with signature of all parties concerned. </w:t>
      </w:r>
    </w:p>
    <w:p w14:paraId="73EEDBD0" w14:textId="77777777" w:rsidR="00032905" w:rsidRPr="004E4784" w:rsidRDefault="00032905" w:rsidP="007F4140">
      <w:pPr>
        <w:pStyle w:val="Heading1"/>
      </w:pPr>
      <w:r w:rsidRPr="004E4784">
        <w:rPr>
          <w:u w:val="single"/>
        </w:rPr>
        <w:t>Severability.</w:t>
      </w:r>
      <w:r w:rsidRPr="004E4784">
        <w:t xml:space="preserve">  If during the term of this Agreement it is found that a specific clause of the Agreement is illegal under federal or state law, the remainder of the Agreement not effected by such ruling shall remain in force. </w:t>
      </w:r>
    </w:p>
    <w:p w14:paraId="2D73B838" w14:textId="77777777" w:rsidR="00032905" w:rsidRPr="004E4784" w:rsidRDefault="00032905" w:rsidP="007F4140">
      <w:pPr>
        <w:pStyle w:val="Heading1"/>
      </w:pPr>
      <w:r w:rsidRPr="004E4784">
        <w:rPr>
          <w:u w:val="single"/>
        </w:rPr>
        <w:t>Statutory References.</w:t>
      </w:r>
      <w:r w:rsidRPr="004E4784">
        <w:t xml:space="preserve">  All references to the Pennsylvania Public School Code of 1949 contained herein shall also refer to and incorporated any amendment or recodification of such code. </w:t>
      </w:r>
    </w:p>
    <w:p w14:paraId="4B6F0759" w14:textId="77777777" w:rsidR="00032905" w:rsidRPr="004E4784" w:rsidRDefault="00032905" w:rsidP="007F4140">
      <w:pPr>
        <w:pStyle w:val="Heading1"/>
      </w:pPr>
      <w:r w:rsidRPr="004E4784">
        <w:rPr>
          <w:u w:val="single"/>
        </w:rPr>
        <w:lastRenderedPageBreak/>
        <w:t>Applicable Law.</w:t>
      </w:r>
      <w:r w:rsidRPr="004E4784">
        <w:t xml:space="preserve">  This Agreement shall be construed in accordance with the laws of the Commonwealth of Pennsylvania. </w:t>
      </w:r>
    </w:p>
    <w:p w14:paraId="7D79B459" w14:textId="77777777" w:rsidR="00032905" w:rsidRPr="004E4784" w:rsidRDefault="00032905" w:rsidP="008922DA">
      <w:pPr>
        <w:pStyle w:val="BodyTextFirstIndent"/>
        <w:keepNext/>
        <w:keepLines/>
      </w:pPr>
      <w:r w:rsidRPr="004E4784">
        <w:rPr>
          <w:b/>
        </w:rPr>
        <w:t>IN WITNESS WHEREOF</w:t>
      </w:r>
      <w:r w:rsidRPr="004E4784">
        <w:t xml:space="preserve"> and intending to be legally bound hereby, the parties have caused this Agreement to be duly execute the day and year first above written. </w:t>
      </w:r>
    </w:p>
    <w:p w14:paraId="4108C46D" w14:textId="77777777" w:rsidR="00C8169F" w:rsidRPr="004E4784" w:rsidRDefault="00C8169F" w:rsidP="008922DA">
      <w:pPr>
        <w:keepNext/>
        <w:keepLines/>
        <w:rPr>
          <w:kern w:val="2"/>
        </w:rPr>
      </w:pPr>
    </w:p>
    <w:tbl>
      <w:tblPr>
        <w:tblW w:w="0" w:type="auto"/>
        <w:tblLook w:val="04A0" w:firstRow="1" w:lastRow="0" w:firstColumn="1" w:lastColumn="0" w:noHBand="0" w:noVBand="1"/>
      </w:tblPr>
      <w:tblGrid>
        <w:gridCol w:w="4355"/>
        <w:gridCol w:w="416"/>
        <w:gridCol w:w="4589"/>
      </w:tblGrid>
      <w:tr w:rsidR="004E4784" w:rsidRPr="004E4784" w14:paraId="7182E6EB" w14:textId="77777777" w:rsidTr="00F510FE">
        <w:tc>
          <w:tcPr>
            <w:tcW w:w="4355" w:type="dxa"/>
            <w:tcBorders>
              <w:bottom w:val="single" w:sz="4" w:space="0" w:color="auto"/>
            </w:tcBorders>
            <w:shd w:val="clear" w:color="auto" w:fill="auto"/>
          </w:tcPr>
          <w:p w14:paraId="08645A73" w14:textId="77777777" w:rsidR="00C8169F" w:rsidRPr="004E4784" w:rsidRDefault="00C8169F" w:rsidP="00F510FE">
            <w:pPr>
              <w:keepNext/>
              <w:keepLines/>
              <w:rPr>
                <w:kern w:val="2"/>
              </w:rPr>
            </w:pPr>
          </w:p>
          <w:p w14:paraId="0CEEA0E2" w14:textId="77777777" w:rsidR="00C8169F" w:rsidRPr="004E4784" w:rsidRDefault="00C8169F" w:rsidP="00F510FE">
            <w:pPr>
              <w:keepNext/>
              <w:keepLines/>
              <w:rPr>
                <w:kern w:val="2"/>
              </w:rPr>
            </w:pPr>
          </w:p>
          <w:p w14:paraId="399EACEF" w14:textId="77777777" w:rsidR="00C8169F" w:rsidRPr="004E4784" w:rsidRDefault="00C8169F" w:rsidP="00F510FE">
            <w:pPr>
              <w:keepNext/>
              <w:keepLines/>
              <w:rPr>
                <w:kern w:val="2"/>
              </w:rPr>
            </w:pPr>
          </w:p>
        </w:tc>
        <w:tc>
          <w:tcPr>
            <w:tcW w:w="416" w:type="dxa"/>
            <w:shd w:val="clear" w:color="auto" w:fill="auto"/>
          </w:tcPr>
          <w:p w14:paraId="175D1475" w14:textId="77777777" w:rsidR="00C8169F" w:rsidRPr="004E4784" w:rsidRDefault="00C8169F" w:rsidP="00F510FE">
            <w:pPr>
              <w:keepNext/>
              <w:keepLines/>
              <w:rPr>
                <w:kern w:val="2"/>
              </w:rPr>
            </w:pPr>
          </w:p>
        </w:tc>
        <w:tc>
          <w:tcPr>
            <w:tcW w:w="4589" w:type="dxa"/>
            <w:tcBorders>
              <w:bottom w:val="single" w:sz="4" w:space="0" w:color="auto"/>
            </w:tcBorders>
            <w:shd w:val="clear" w:color="auto" w:fill="auto"/>
          </w:tcPr>
          <w:p w14:paraId="68E698DB" w14:textId="77777777" w:rsidR="00C8169F" w:rsidRPr="004E4784" w:rsidRDefault="008E7FA8" w:rsidP="00F510FE">
            <w:pPr>
              <w:keepNext/>
              <w:keepLines/>
              <w:rPr>
                <w:kern w:val="2"/>
              </w:rPr>
            </w:pPr>
            <w:r>
              <w:rPr>
                <w:kern w:val="2"/>
              </w:rPr>
              <w:t>ERIE COUNTY TECHNICAL SCHOOL</w:t>
            </w:r>
          </w:p>
        </w:tc>
      </w:tr>
      <w:tr w:rsidR="004E4784" w:rsidRPr="004E4784" w14:paraId="27205111" w14:textId="77777777" w:rsidTr="007E433A">
        <w:tc>
          <w:tcPr>
            <w:tcW w:w="4355" w:type="dxa"/>
            <w:tcBorders>
              <w:top w:val="single" w:sz="4" w:space="0" w:color="auto"/>
            </w:tcBorders>
            <w:shd w:val="clear" w:color="auto" w:fill="auto"/>
          </w:tcPr>
          <w:p w14:paraId="45E1ABA6" w14:textId="77777777" w:rsidR="00C8169F" w:rsidRPr="004E4784" w:rsidRDefault="008E7FA8" w:rsidP="00F510FE">
            <w:pPr>
              <w:keepNext/>
              <w:keepLines/>
              <w:rPr>
                <w:kern w:val="2"/>
              </w:rPr>
            </w:pPr>
            <w:r>
              <w:fldChar w:fldCharType="begin">
                <w:ffData>
                  <w:name w:val="Text2"/>
                  <w:enabled/>
                  <w:calcOnExit w:val="0"/>
                  <w:textInput>
                    <w:default w:val="______"/>
                  </w:textInput>
                </w:ffData>
              </w:fldChar>
            </w:r>
            <w:r>
              <w:instrText xml:space="preserve"> FORMTEXT </w:instrText>
            </w:r>
            <w:r>
              <w:fldChar w:fldCharType="separate"/>
            </w:r>
            <w:r>
              <w:rPr>
                <w:noProof/>
              </w:rPr>
              <w:t>______</w:t>
            </w:r>
            <w:r>
              <w:fldChar w:fldCharType="end"/>
            </w:r>
          </w:p>
          <w:p w14:paraId="7D82D6E4" w14:textId="77777777" w:rsidR="00C8169F" w:rsidRPr="004E4784" w:rsidRDefault="00C8169F" w:rsidP="00F510FE">
            <w:pPr>
              <w:keepNext/>
              <w:keepLines/>
              <w:rPr>
                <w:kern w:val="2"/>
              </w:rPr>
            </w:pPr>
          </w:p>
        </w:tc>
        <w:tc>
          <w:tcPr>
            <w:tcW w:w="416" w:type="dxa"/>
            <w:shd w:val="clear" w:color="auto" w:fill="auto"/>
          </w:tcPr>
          <w:p w14:paraId="1F7AF5FF" w14:textId="77777777" w:rsidR="00C8169F" w:rsidRPr="004E4784" w:rsidRDefault="00C8169F" w:rsidP="00F510FE">
            <w:pPr>
              <w:keepNext/>
              <w:keepLines/>
              <w:rPr>
                <w:kern w:val="2"/>
              </w:rPr>
            </w:pPr>
          </w:p>
        </w:tc>
        <w:tc>
          <w:tcPr>
            <w:tcW w:w="4589" w:type="dxa"/>
            <w:tcBorders>
              <w:top w:val="single" w:sz="4" w:space="0" w:color="auto"/>
              <w:bottom w:val="single" w:sz="4" w:space="0" w:color="auto"/>
            </w:tcBorders>
            <w:shd w:val="clear" w:color="auto" w:fill="auto"/>
          </w:tcPr>
          <w:p w14:paraId="4B3BF334" w14:textId="77777777" w:rsidR="00C8169F" w:rsidRPr="004E4784" w:rsidRDefault="0085374D" w:rsidP="00F510FE">
            <w:pPr>
              <w:keepNext/>
              <w:keepLines/>
              <w:rPr>
                <w:kern w:val="2"/>
              </w:rPr>
            </w:pPr>
            <w:r w:rsidRPr="00937FA4">
              <w:rPr>
                <w:kern w:val="2"/>
              </w:rPr>
              <w:t>President</w:t>
            </w:r>
          </w:p>
          <w:p w14:paraId="55EDFB3D" w14:textId="77777777" w:rsidR="0085374D" w:rsidRPr="004E4784" w:rsidRDefault="0085374D" w:rsidP="00F510FE">
            <w:pPr>
              <w:keepNext/>
              <w:keepLines/>
              <w:rPr>
                <w:kern w:val="2"/>
              </w:rPr>
            </w:pPr>
          </w:p>
          <w:p w14:paraId="25CC3BD6" w14:textId="77777777" w:rsidR="0085374D" w:rsidRPr="004E4784" w:rsidRDefault="0085374D" w:rsidP="00F510FE">
            <w:pPr>
              <w:keepNext/>
              <w:keepLines/>
              <w:rPr>
                <w:kern w:val="2"/>
              </w:rPr>
            </w:pPr>
          </w:p>
        </w:tc>
      </w:tr>
      <w:tr w:rsidR="004E4784" w:rsidRPr="004E4784" w14:paraId="488873CF" w14:textId="77777777" w:rsidTr="009734F2">
        <w:tc>
          <w:tcPr>
            <w:tcW w:w="4355" w:type="dxa"/>
            <w:tcBorders>
              <w:top w:val="single" w:sz="4" w:space="0" w:color="auto"/>
            </w:tcBorders>
            <w:shd w:val="clear" w:color="auto" w:fill="auto"/>
          </w:tcPr>
          <w:p w14:paraId="1DD2C83A" w14:textId="77777777" w:rsidR="007E433A" w:rsidRPr="004E4784" w:rsidRDefault="007E433A" w:rsidP="00F510FE">
            <w:pPr>
              <w:keepNext/>
              <w:keepLines/>
              <w:rPr>
                <w:kern w:val="2"/>
              </w:rPr>
            </w:pPr>
            <w:r w:rsidRPr="004E4784">
              <w:rPr>
                <w:kern w:val="2"/>
              </w:rPr>
              <w:t>Date</w:t>
            </w:r>
          </w:p>
          <w:p w14:paraId="3A5824C0" w14:textId="77777777" w:rsidR="007E433A" w:rsidRPr="004E4784" w:rsidRDefault="007E433A" w:rsidP="00F510FE">
            <w:pPr>
              <w:keepNext/>
              <w:keepLines/>
              <w:rPr>
                <w:kern w:val="2"/>
              </w:rPr>
            </w:pPr>
          </w:p>
          <w:p w14:paraId="62869EC2" w14:textId="77777777" w:rsidR="007E433A" w:rsidRPr="004E4784" w:rsidRDefault="007E433A" w:rsidP="00F510FE">
            <w:pPr>
              <w:keepNext/>
              <w:keepLines/>
              <w:rPr>
                <w:kern w:val="2"/>
              </w:rPr>
            </w:pPr>
          </w:p>
        </w:tc>
        <w:tc>
          <w:tcPr>
            <w:tcW w:w="416" w:type="dxa"/>
            <w:shd w:val="clear" w:color="auto" w:fill="auto"/>
          </w:tcPr>
          <w:p w14:paraId="61855D7A" w14:textId="77777777" w:rsidR="007E433A" w:rsidRPr="004E4784" w:rsidRDefault="007E433A" w:rsidP="00F510FE">
            <w:pPr>
              <w:keepNext/>
              <w:keepLines/>
              <w:rPr>
                <w:kern w:val="2"/>
              </w:rPr>
            </w:pPr>
          </w:p>
        </w:tc>
        <w:tc>
          <w:tcPr>
            <w:tcW w:w="4589" w:type="dxa"/>
            <w:tcBorders>
              <w:top w:val="single" w:sz="4" w:space="0" w:color="auto"/>
              <w:bottom w:val="single" w:sz="4" w:space="0" w:color="auto"/>
            </w:tcBorders>
            <w:shd w:val="clear" w:color="auto" w:fill="auto"/>
          </w:tcPr>
          <w:p w14:paraId="54600BD4" w14:textId="77777777" w:rsidR="007E433A" w:rsidRPr="004E4784" w:rsidRDefault="007E433A" w:rsidP="00AD0968">
            <w:pPr>
              <w:keepNext/>
              <w:keepLines/>
              <w:rPr>
                <w:kern w:val="2"/>
              </w:rPr>
            </w:pPr>
            <w:r w:rsidRPr="004E4784">
              <w:rPr>
                <w:kern w:val="2"/>
              </w:rPr>
              <w:t>Date</w:t>
            </w:r>
          </w:p>
          <w:p w14:paraId="03B29D2F" w14:textId="77777777" w:rsidR="007E433A" w:rsidRPr="004E4784" w:rsidRDefault="007E433A" w:rsidP="00AD0968">
            <w:pPr>
              <w:keepNext/>
              <w:keepLines/>
              <w:rPr>
                <w:kern w:val="2"/>
              </w:rPr>
            </w:pPr>
          </w:p>
          <w:p w14:paraId="7644CD64" w14:textId="77777777" w:rsidR="007E433A" w:rsidRPr="004E4784" w:rsidRDefault="007E433A" w:rsidP="00AD0968">
            <w:pPr>
              <w:keepNext/>
              <w:keepLines/>
              <w:rPr>
                <w:kern w:val="2"/>
              </w:rPr>
            </w:pPr>
          </w:p>
        </w:tc>
      </w:tr>
      <w:tr w:rsidR="004E4784" w:rsidRPr="004E4784" w14:paraId="6FB628DD" w14:textId="77777777" w:rsidTr="009734F2">
        <w:tc>
          <w:tcPr>
            <w:tcW w:w="4355" w:type="dxa"/>
            <w:shd w:val="clear" w:color="auto" w:fill="auto"/>
          </w:tcPr>
          <w:p w14:paraId="35CF970E" w14:textId="77777777" w:rsidR="007E433A" w:rsidRPr="004E4784" w:rsidRDefault="007E433A" w:rsidP="00F510FE">
            <w:pPr>
              <w:keepNext/>
              <w:keepLines/>
              <w:rPr>
                <w:kern w:val="2"/>
              </w:rPr>
            </w:pPr>
          </w:p>
          <w:p w14:paraId="77E2B92B" w14:textId="77777777" w:rsidR="007E433A" w:rsidRPr="004E4784" w:rsidRDefault="007E433A" w:rsidP="00F510FE">
            <w:pPr>
              <w:keepNext/>
              <w:keepLines/>
              <w:rPr>
                <w:kern w:val="2"/>
              </w:rPr>
            </w:pPr>
          </w:p>
          <w:p w14:paraId="4FE69298" w14:textId="77777777" w:rsidR="007E433A" w:rsidRPr="004E4784" w:rsidRDefault="007E433A" w:rsidP="00F510FE">
            <w:pPr>
              <w:keepNext/>
              <w:keepLines/>
              <w:rPr>
                <w:kern w:val="2"/>
              </w:rPr>
            </w:pPr>
          </w:p>
        </w:tc>
        <w:tc>
          <w:tcPr>
            <w:tcW w:w="416" w:type="dxa"/>
            <w:shd w:val="clear" w:color="auto" w:fill="auto"/>
          </w:tcPr>
          <w:p w14:paraId="5B92A151" w14:textId="77777777" w:rsidR="007E433A" w:rsidRPr="004E4784" w:rsidRDefault="007E433A" w:rsidP="00F510FE">
            <w:pPr>
              <w:keepNext/>
              <w:keepLines/>
              <w:rPr>
                <w:kern w:val="2"/>
              </w:rPr>
            </w:pPr>
          </w:p>
        </w:tc>
        <w:tc>
          <w:tcPr>
            <w:tcW w:w="4589" w:type="dxa"/>
            <w:tcBorders>
              <w:top w:val="single" w:sz="4" w:space="0" w:color="auto"/>
            </w:tcBorders>
            <w:shd w:val="clear" w:color="auto" w:fill="auto"/>
          </w:tcPr>
          <w:p w14:paraId="234380EF" w14:textId="77777777" w:rsidR="007E433A" w:rsidRPr="004E4784" w:rsidRDefault="0085374D" w:rsidP="00F510FE">
            <w:pPr>
              <w:keepNext/>
              <w:keepLines/>
              <w:rPr>
                <w:kern w:val="2"/>
              </w:rPr>
            </w:pPr>
            <w:r w:rsidRPr="00937FA4">
              <w:rPr>
                <w:kern w:val="2"/>
              </w:rPr>
              <w:t>Secretary</w:t>
            </w:r>
          </w:p>
        </w:tc>
      </w:tr>
      <w:tr w:rsidR="007E433A" w:rsidRPr="004E4784" w14:paraId="76E4A709" w14:textId="77777777" w:rsidTr="00C04EA9">
        <w:tc>
          <w:tcPr>
            <w:tcW w:w="4355" w:type="dxa"/>
            <w:shd w:val="clear" w:color="auto" w:fill="auto"/>
          </w:tcPr>
          <w:p w14:paraId="3A4A9089" w14:textId="77777777" w:rsidR="007E433A" w:rsidRPr="004E4784" w:rsidRDefault="007E433A" w:rsidP="00F510FE">
            <w:pPr>
              <w:keepNext/>
              <w:keepLines/>
              <w:rPr>
                <w:kern w:val="2"/>
              </w:rPr>
            </w:pPr>
          </w:p>
          <w:p w14:paraId="5997A120" w14:textId="77777777" w:rsidR="007E433A" w:rsidRPr="004E4784" w:rsidRDefault="007E433A" w:rsidP="00F510FE">
            <w:pPr>
              <w:keepNext/>
              <w:keepLines/>
              <w:rPr>
                <w:kern w:val="2"/>
              </w:rPr>
            </w:pPr>
          </w:p>
        </w:tc>
        <w:tc>
          <w:tcPr>
            <w:tcW w:w="416" w:type="dxa"/>
            <w:shd w:val="clear" w:color="auto" w:fill="auto"/>
          </w:tcPr>
          <w:p w14:paraId="290D1BCC" w14:textId="77777777" w:rsidR="007E433A" w:rsidRPr="004E4784" w:rsidRDefault="007E433A" w:rsidP="00F510FE">
            <w:pPr>
              <w:keepNext/>
              <w:keepLines/>
              <w:rPr>
                <w:kern w:val="2"/>
              </w:rPr>
            </w:pPr>
          </w:p>
        </w:tc>
        <w:tc>
          <w:tcPr>
            <w:tcW w:w="4589" w:type="dxa"/>
            <w:tcBorders>
              <w:top w:val="single" w:sz="4" w:space="0" w:color="auto"/>
            </w:tcBorders>
            <w:shd w:val="clear" w:color="auto" w:fill="auto"/>
          </w:tcPr>
          <w:p w14:paraId="76F02C69" w14:textId="77777777" w:rsidR="007E433A" w:rsidRPr="004E4784" w:rsidRDefault="007E433A" w:rsidP="00F510FE">
            <w:pPr>
              <w:keepNext/>
              <w:keepLines/>
              <w:rPr>
                <w:kern w:val="2"/>
              </w:rPr>
            </w:pPr>
            <w:r w:rsidRPr="004E4784">
              <w:rPr>
                <w:kern w:val="2"/>
              </w:rPr>
              <w:t>Date</w:t>
            </w:r>
          </w:p>
        </w:tc>
      </w:tr>
    </w:tbl>
    <w:p w14:paraId="3CE8FDE1" w14:textId="77777777" w:rsidR="00C8169F" w:rsidRPr="004E4784" w:rsidRDefault="00C8169F" w:rsidP="00C8169F"/>
    <w:p w14:paraId="51607315" w14:textId="77777777" w:rsidR="00032905" w:rsidRDefault="008E7FA8" w:rsidP="007F4140">
      <w:pPr>
        <w:pStyle w:val="DocNo"/>
        <w:rPr>
          <w:sz w:val="24"/>
        </w:rPr>
      </w:pPr>
      <w:r>
        <w:t># 2517936.v1</w:t>
      </w:r>
    </w:p>
    <w:p w14:paraId="7C2BDE5E" w14:textId="77777777" w:rsidR="008E7FA8" w:rsidRPr="008E7FA8" w:rsidRDefault="008E7FA8" w:rsidP="007F4140">
      <w:pPr>
        <w:pStyle w:val="DocNo"/>
        <w:rPr>
          <w:sz w:val="24"/>
        </w:rPr>
      </w:pPr>
    </w:p>
    <w:p w14:paraId="39FEB203" w14:textId="77777777" w:rsidR="00032905" w:rsidRPr="008E7FA8" w:rsidRDefault="00032905" w:rsidP="007F4140">
      <w:pPr>
        <w:rPr>
          <w:sz w:val="16"/>
        </w:rPr>
      </w:pPr>
    </w:p>
    <w:sectPr w:rsidR="00032905" w:rsidRPr="008E7FA8" w:rsidSect="008922DA">
      <w:footerReference w:type="default" r:id="rId8"/>
      <w:pgSz w:w="12240" w:h="15840" w:code="1"/>
      <w:pgMar w:top="1440" w:right="1440" w:bottom="1440" w:left="1440" w:header="720" w:footer="720" w:gutter="0"/>
      <w:paperSrc w:first="7" w:other="7"/>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53AA0" w14:textId="77777777" w:rsidR="00FF0C35" w:rsidRDefault="00FF0C35" w:rsidP="0085374D">
      <w:r>
        <w:separator/>
      </w:r>
    </w:p>
  </w:endnote>
  <w:endnote w:type="continuationSeparator" w:id="0">
    <w:p w14:paraId="6070F5D9" w14:textId="77777777" w:rsidR="00FF0C35" w:rsidRDefault="00FF0C35" w:rsidP="0085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086728"/>
      <w:docPartObj>
        <w:docPartGallery w:val="Page Numbers (Bottom of Page)"/>
        <w:docPartUnique/>
      </w:docPartObj>
    </w:sdtPr>
    <w:sdtEndPr>
      <w:rPr>
        <w:noProof/>
      </w:rPr>
    </w:sdtEndPr>
    <w:sdtContent>
      <w:p w14:paraId="2085CB61" w14:textId="77777777" w:rsidR="001B136F" w:rsidRDefault="001B136F">
        <w:pPr>
          <w:pStyle w:val="Footer"/>
          <w:jc w:val="center"/>
        </w:pPr>
        <w:r>
          <w:fldChar w:fldCharType="begin"/>
        </w:r>
        <w:r>
          <w:instrText xml:space="preserve"> PAGE   \* MERGEFORMAT </w:instrText>
        </w:r>
        <w:r>
          <w:fldChar w:fldCharType="separate"/>
        </w:r>
        <w:r w:rsidR="0047691F">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8AC7F" w14:textId="77777777" w:rsidR="00FF0C35" w:rsidRDefault="00FF0C35" w:rsidP="0085374D">
      <w:r>
        <w:separator/>
      </w:r>
    </w:p>
  </w:footnote>
  <w:footnote w:type="continuationSeparator" w:id="0">
    <w:p w14:paraId="0FEC8176" w14:textId="77777777" w:rsidR="00FF0C35" w:rsidRDefault="00FF0C35" w:rsidP="00853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D33DF7"/>
    <w:multiLevelType w:val="hybridMultilevel"/>
    <w:tmpl w:val="E00828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2717BE"/>
    <w:multiLevelType w:val="hybridMultilevel"/>
    <w:tmpl w:val="3872D2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59F63AD"/>
    <w:multiLevelType w:val="hybridMultilevel"/>
    <w:tmpl w:val="3E7CA14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7817D9"/>
    <w:multiLevelType w:val="hybridMultilevel"/>
    <w:tmpl w:val="8D30EB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5BF2A4E"/>
    <w:multiLevelType w:val="hybridMultilevel"/>
    <w:tmpl w:val="43185C9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4A2503F"/>
    <w:multiLevelType w:val="hybridMultilevel"/>
    <w:tmpl w:val="AD2864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406774"/>
    <w:multiLevelType w:val="hybridMultilevel"/>
    <w:tmpl w:val="24F41D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1E747CB"/>
    <w:multiLevelType w:val="hybridMultilevel"/>
    <w:tmpl w:val="D18A190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F2C5A1F"/>
    <w:multiLevelType w:val="hybridMultilevel"/>
    <w:tmpl w:val="EE70D7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1731F8D"/>
    <w:multiLevelType w:val="multilevel"/>
    <w:tmpl w:val="B3DA3F0C"/>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2160" w:hanging="720"/>
      </w:pPr>
      <w:rPr>
        <w:rFonts w:hint="default"/>
        <w:strike w:val="0"/>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27"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19189058">
    <w:abstractNumId w:val="27"/>
  </w:num>
  <w:num w:numId="2" w16cid:durableId="474220089">
    <w:abstractNumId w:val="25"/>
  </w:num>
  <w:num w:numId="3" w16cid:durableId="2002539286">
    <w:abstractNumId w:val="14"/>
  </w:num>
  <w:num w:numId="4" w16cid:durableId="1792819079">
    <w:abstractNumId w:val="19"/>
  </w:num>
  <w:num w:numId="5" w16cid:durableId="2000498697">
    <w:abstractNumId w:val="26"/>
  </w:num>
  <w:num w:numId="6" w16cid:durableId="330985351">
    <w:abstractNumId w:val="9"/>
  </w:num>
  <w:num w:numId="7" w16cid:durableId="1395615756">
    <w:abstractNumId w:val="7"/>
  </w:num>
  <w:num w:numId="8" w16cid:durableId="595551932">
    <w:abstractNumId w:val="6"/>
  </w:num>
  <w:num w:numId="9" w16cid:durableId="1309630978">
    <w:abstractNumId w:val="5"/>
  </w:num>
  <w:num w:numId="10" w16cid:durableId="1550916003">
    <w:abstractNumId w:val="4"/>
  </w:num>
  <w:num w:numId="11" w16cid:durableId="1766804086">
    <w:abstractNumId w:val="8"/>
  </w:num>
  <w:num w:numId="12" w16cid:durableId="1613199955">
    <w:abstractNumId w:val="3"/>
  </w:num>
  <w:num w:numId="13" w16cid:durableId="87848536">
    <w:abstractNumId w:val="2"/>
  </w:num>
  <w:num w:numId="14" w16cid:durableId="1462260200">
    <w:abstractNumId w:val="1"/>
  </w:num>
  <w:num w:numId="15" w16cid:durableId="979572345">
    <w:abstractNumId w:val="0"/>
  </w:num>
  <w:num w:numId="16" w16cid:durableId="1937518119">
    <w:abstractNumId w:val="11"/>
  </w:num>
  <w:num w:numId="17" w16cid:durableId="2072343907">
    <w:abstractNumId w:val="28"/>
  </w:num>
  <w:num w:numId="18" w16cid:durableId="1652059535">
    <w:abstractNumId w:val="24"/>
  </w:num>
  <w:num w:numId="19" w16cid:durableId="885413256">
    <w:abstractNumId w:val="15"/>
  </w:num>
  <w:num w:numId="20" w16cid:durableId="935476726">
    <w:abstractNumId w:val="20"/>
  </w:num>
  <w:num w:numId="21" w16cid:durableId="1471752809">
    <w:abstractNumId w:val="26"/>
  </w:num>
  <w:num w:numId="22" w16cid:durableId="1420521150">
    <w:abstractNumId w:val="26"/>
  </w:num>
  <w:num w:numId="23" w16cid:durableId="295070954">
    <w:abstractNumId w:val="26"/>
  </w:num>
  <w:num w:numId="24" w16cid:durableId="12343691">
    <w:abstractNumId w:val="26"/>
  </w:num>
  <w:num w:numId="25" w16cid:durableId="1331907097">
    <w:abstractNumId w:val="9"/>
  </w:num>
  <w:num w:numId="26" w16cid:durableId="563178586">
    <w:abstractNumId w:val="8"/>
  </w:num>
  <w:num w:numId="27" w16cid:durableId="659574759">
    <w:abstractNumId w:val="7"/>
  </w:num>
  <w:num w:numId="28" w16cid:durableId="799767608">
    <w:abstractNumId w:val="6"/>
  </w:num>
  <w:num w:numId="29" w16cid:durableId="864951654">
    <w:abstractNumId w:val="5"/>
  </w:num>
  <w:num w:numId="30" w16cid:durableId="201405052">
    <w:abstractNumId w:val="3"/>
  </w:num>
  <w:num w:numId="31" w16cid:durableId="1811046077">
    <w:abstractNumId w:val="2"/>
  </w:num>
  <w:num w:numId="32" w16cid:durableId="1663778943">
    <w:abstractNumId w:val="11"/>
  </w:num>
  <w:num w:numId="33" w16cid:durableId="817384938">
    <w:abstractNumId w:val="28"/>
  </w:num>
  <w:num w:numId="34" w16cid:durableId="1475098003">
    <w:abstractNumId w:val="24"/>
  </w:num>
  <w:num w:numId="35" w16cid:durableId="340664643">
    <w:abstractNumId w:val="15"/>
  </w:num>
  <w:num w:numId="36" w16cid:durableId="765685757">
    <w:abstractNumId w:val="23"/>
  </w:num>
  <w:num w:numId="37" w16cid:durableId="1478256285">
    <w:abstractNumId w:val="21"/>
  </w:num>
  <w:num w:numId="38" w16cid:durableId="1668022289">
    <w:abstractNumId w:val="17"/>
  </w:num>
  <w:num w:numId="39" w16cid:durableId="1803377710">
    <w:abstractNumId w:val="18"/>
  </w:num>
  <w:num w:numId="40" w16cid:durableId="2044093778">
    <w:abstractNumId w:val="12"/>
  </w:num>
  <w:num w:numId="41" w16cid:durableId="1434328445">
    <w:abstractNumId w:val="16"/>
  </w:num>
  <w:num w:numId="42" w16cid:durableId="15816776">
    <w:abstractNumId w:val="22"/>
  </w:num>
  <w:num w:numId="43" w16cid:durableId="1455442541">
    <w:abstractNumId w:val="10"/>
  </w:num>
  <w:num w:numId="44" w16cid:durableId="19944835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29F"/>
    <w:rsid w:val="00011DC7"/>
    <w:rsid w:val="00032905"/>
    <w:rsid w:val="00035135"/>
    <w:rsid w:val="00077BB3"/>
    <w:rsid w:val="0008545B"/>
    <w:rsid w:val="00087444"/>
    <w:rsid w:val="000923D8"/>
    <w:rsid w:val="000971C3"/>
    <w:rsid w:val="000A7813"/>
    <w:rsid w:val="000C293D"/>
    <w:rsid w:val="000D3FB1"/>
    <w:rsid w:val="000E4E02"/>
    <w:rsid w:val="0010531E"/>
    <w:rsid w:val="00111127"/>
    <w:rsid w:val="0013204A"/>
    <w:rsid w:val="001724DD"/>
    <w:rsid w:val="001B136F"/>
    <w:rsid w:val="001B7BB2"/>
    <w:rsid w:val="001E7ECE"/>
    <w:rsid w:val="00230052"/>
    <w:rsid w:val="0023157E"/>
    <w:rsid w:val="0025593C"/>
    <w:rsid w:val="002674BB"/>
    <w:rsid w:val="0028128B"/>
    <w:rsid w:val="00293D69"/>
    <w:rsid w:val="002C3DA8"/>
    <w:rsid w:val="002D1799"/>
    <w:rsid w:val="002D2620"/>
    <w:rsid w:val="002D770C"/>
    <w:rsid w:val="00303601"/>
    <w:rsid w:val="00313B96"/>
    <w:rsid w:val="00321C9E"/>
    <w:rsid w:val="003250C2"/>
    <w:rsid w:val="003325B5"/>
    <w:rsid w:val="00336EA6"/>
    <w:rsid w:val="00367962"/>
    <w:rsid w:val="003870B8"/>
    <w:rsid w:val="00397BC6"/>
    <w:rsid w:val="003A143A"/>
    <w:rsid w:val="003A57F3"/>
    <w:rsid w:val="003D1A5F"/>
    <w:rsid w:val="003D264F"/>
    <w:rsid w:val="003D4F9C"/>
    <w:rsid w:val="003E345F"/>
    <w:rsid w:val="003F0C55"/>
    <w:rsid w:val="003F7CDD"/>
    <w:rsid w:val="00434CCB"/>
    <w:rsid w:val="0044641E"/>
    <w:rsid w:val="004600B8"/>
    <w:rsid w:val="0047691F"/>
    <w:rsid w:val="00491C68"/>
    <w:rsid w:val="004A529F"/>
    <w:rsid w:val="004B1594"/>
    <w:rsid w:val="004D4779"/>
    <w:rsid w:val="004E4784"/>
    <w:rsid w:val="004E5337"/>
    <w:rsid w:val="00500BD5"/>
    <w:rsid w:val="005B628A"/>
    <w:rsid w:val="005C07A9"/>
    <w:rsid w:val="005E08DE"/>
    <w:rsid w:val="005E6948"/>
    <w:rsid w:val="005E7817"/>
    <w:rsid w:val="005F641F"/>
    <w:rsid w:val="0060657F"/>
    <w:rsid w:val="00614764"/>
    <w:rsid w:val="00621B6E"/>
    <w:rsid w:val="006633A3"/>
    <w:rsid w:val="006660C3"/>
    <w:rsid w:val="00687992"/>
    <w:rsid w:val="006A14DD"/>
    <w:rsid w:val="006C4E46"/>
    <w:rsid w:val="006F4E1C"/>
    <w:rsid w:val="007402DE"/>
    <w:rsid w:val="0074463B"/>
    <w:rsid w:val="00750E9D"/>
    <w:rsid w:val="00763F22"/>
    <w:rsid w:val="00782CC7"/>
    <w:rsid w:val="0079462B"/>
    <w:rsid w:val="007A1DA2"/>
    <w:rsid w:val="007E433A"/>
    <w:rsid w:val="007F39E1"/>
    <w:rsid w:val="007F4140"/>
    <w:rsid w:val="00807725"/>
    <w:rsid w:val="00810AFB"/>
    <w:rsid w:val="00836101"/>
    <w:rsid w:val="0085374D"/>
    <w:rsid w:val="008877F0"/>
    <w:rsid w:val="008922DA"/>
    <w:rsid w:val="008D3F95"/>
    <w:rsid w:val="008D6538"/>
    <w:rsid w:val="008E134A"/>
    <w:rsid w:val="008E7FA8"/>
    <w:rsid w:val="008F072D"/>
    <w:rsid w:val="008F3E36"/>
    <w:rsid w:val="008F53A0"/>
    <w:rsid w:val="00912D10"/>
    <w:rsid w:val="00937FA4"/>
    <w:rsid w:val="009467C4"/>
    <w:rsid w:val="0095643E"/>
    <w:rsid w:val="009734F2"/>
    <w:rsid w:val="00975493"/>
    <w:rsid w:val="00984461"/>
    <w:rsid w:val="00985B27"/>
    <w:rsid w:val="009B2437"/>
    <w:rsid w:val="009B4584"/>
    <w:rsid w:val="009B6FBB"/>
    <w:rsid w:val="009D70DB"/>
    <w:rsid w:val="009E0B74"/>
    <w:rsid w:val="009E38C1"/>
    <w:rsid w:val="009F010B"/>
    <w:rsid w:val="00A10508"/>
    <w:rsid w:val="00A26D0A"/>
    <w:rsid w:val="00A7672B"/>
    <w:rsid w:val="00A80748"/>
    <w:rsid w:val="00A87EE5"/>
    <w:rsid w:val="00AA4A24"/>
    <w:rsid w:val="00AC0CBB"/>
    <w:rsid w:val="00B1280D"/>
    <w:rsid w:val="00B45871"/>
    <w:rsid w:val="00B6141E"/>
    <w:rsid w:val="00B91480"/>
    <w:rsid w:val="00B95586"/>
    <w:rsid w:val="00BB705C"/>
    <w:rsid w:val="00BC1572"/>
    <w:rsid w:val="00BD1A42"/>
    <w:rsid w:val="00BD45C3"/>
    <w:rsid w:val="00BE0C87"/>
    <w:rsid w:val="00BF005C"/>
    <w:rsid w:val="00C04EA9"/>
    <w:rsid w:val="00C21A5E"/>
    <w:rsid w:val="00C436DD"/>
    <w:rsid w:val="00C73D33"/>
    <w:rsid w:val="00C74919"/>
    <w:rsid w:val="00C8169F"/>
    <w:rsid w:val="00C82F23"/>
    <w:rsid w:val="00CC2699"/>
    <w:rsid w:val="00CC53E4"/>
    <w:rsid w:val="00CF7D30"/>
    <w:rsid w:val="00D03C5A"/>
    <w:rsid w:val="00D2344C"/>
    <w:rsid w:val="00D818CD"/>
    <w:rsid w:val="00D860BF"/>
    <w:rsid w:val="00D94F0D"/>
    <w:rsid w:val="00DA44EC"/>
    <w:rsid w:val="00DB064D"/>
    <w:rsid w:val="00DB7705"/>
    <w:rsid w:val="00DC0E60"/>
    <w:rsid w:val="00DF3A65"/>
    <w:rsid w:val="00E42437"/>
    <w:rsid w:val="00E440B4"/>
    <w:rsid w:val="00E50CEA"/>
    <w:rsid w:val="00E70127"/>
    <w:rsid w:val="00EB124E"/>
    <w:rsid w:val="00EB166F"/>
    <w:rsid w:val="00EB314C"/>
    <w:rsid w:val="00EB38DE"/>
    <w:rsid w:val="00EB75AF"/>
    <w:rsid w:val="00EC6FCC"/>
    <w:rsid w:val="00F1614A"/>
    <w:rsid w:val="00F25844"/>
    <w:rsid w:val="00F413F3"/>
    <w:rsid w:val="00F57652"/>
    <w:rsid w:val="00F6404E"/>
    <w:rsid w:val="00F95275"/>
    <w:rsid w:val="00FC4E8B"/>
    <w:rsid w:val="00FC59D4"/>
    <w:rsid w:val="00FD3895"/>
    <w:rsid w:val="00FE0F00"/>
    <w:rsid w:val="00FF0C35"/>
    <w:rsid w:val="00FF4C19"/>
    <w:rsid w:val="00FF6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EB9D3"/>
  <w15:docId w15:val="{E74CAFF0-5354-4D81-A9FD-B764BAD5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101"/>
    <w:rPr>
      <w:sz w:val="24"/>
    </w:rPr>
  </w:style>
  <w:style w:type="paragraph" w:styleId="Heading1">
    <w:name w:val="heading 1"/>
    <w:basedOn w:val="Normal"/>
    <w:qFormat/>
    <w:rsid w:val="00E440B4"/>
    <w:pPr>
      <w:numPr>
        <w:numId w:val="24"/>
      </w:numPr>
      <w:spacing w:after="240"/>
      <w:outlineLvl w:val="0"/>
    </w:pPr>
    <w:rPr>
      <w:rFonts w:cs="Arial"/>
      <w:szCs w:val="24"/>
    </w:rPr>
  </w:style>
  <w:style w:type="paragraph" w:styleId="Heading2">
    <w:name w:val="heading 2"/>
    <w:basedOn w:val="Normal"/>
    <w:qFormat/>
    <w:rsid w:val="00E440B4"/>
    <w:pPr>
      <w:numPr>
        <w:ilvl w:val="1"/>
        <w:numId w:val="24"/>
      </w:numPr>
      <w:spacing w:after="240"/>
      <w:outlineLvl w:val="1"/>
    </w:pPr>
    <w:rPr>
      <w:rFonts w:cs="Arial"/>
      <w:bCs/>
      <w:iCs/>
      <w:szCs w:val="24"/>
    </w:rPr>
  </w:style>
  <w:style w:type="paragraph" w:styleId="Heading3">
    <w:name w:val="heading 3"/>
    <w:basedOn w:val="Normal"/>
    <w:qFormat/>
    <w:rsid w:val="00E440B4"/>
    <w:pPr>
      <w:numPr>
        <w:ilvl w:val="2"/>
        <w:numId w:val="24"/>
      </w:numPr>
      <w:spacing w:after="240"/>
      <w:outlineLvl w:val="2"/>
    </w:pPr>
    <w:rPr>
      <w:rFonts w:cs="Arial"/>
      <w:bCs/>
      <w:szCs w:val="26"/>
    </w:rPr>
  </w:style>
  <w:style w:type="paragraph" w:styleId="Heading4">
    <w:name w:val="heading 4"/>
    <w:basedOn w:val="Normal"/>
    <w:qFormat/>
    <w:rsid w:val="00E440B4"/>
    <w:pPr>
      <w:numPr>
        <w:ilvl w:val="3"/>
        <w:numId w:val="24"/>
      </w:numPr>
      <w:spacing w:after="240"/>
      <w:outlineLvl w:val="3"/>
    </w:pPr>
    <w:rPr>
      <w:bCs/>
      <w:szCs w:val="24"/>
    </w:rPr>
  </w:style>
  <w:style w:type="paragraph" w:styleId="Heading5">
    <w:name w:val="heading 5"/>
    <w:basedOn w:val="Normal"/>
    <w:semiHidden/>
    <w:unhideWhenUsed/>
    <w:qFormat/>
    <w:rsid w:val="00E440B4"/>
    <w:pPr>
      <w:numPr>
        <w:ilvl w:val="4"/>
        <w:numId w:val="24"/>
      </w:numPr>
      <w:spacing w:after="240"/>
      <w:outlineLvl w:val="4"/>
    </w:pPr>
    <w:rPr>
      <w:rFonts w:cs="Arial"/>
      <w:bCs/>
      <w:iCs/>
      <w:szCs w:val="24"/>
    </w:rPr>
  </w:style>
  <w:style w:type="paragraph" w:styleId="Heading6">
    <w:name w:val="heading 6"/>
    <w:basedOn w:val="Normal"/>
    <w:semiHidden/>
    <w:unhideWhenUsed/>
    <w:qFormat/>
    <w:rsid w:val="00E440B4"/>
    <w:pPr>
      <w:numPr>
        <w:ilvl w:val="5"/>
        <w:numId w:val="24"/>
      </w:numPr>
      <w:spacing w:after="240"/>
      <w:outlineLvl w:val="5"/>
    </w:pPr>
    <w:rPr>
      <w:bCs/>
      <w:szCs w:val="22"/>
    </w:rPr>
  </w:style>
  <w:style w:type="paragraph" w:styleId="Heading7">
    <w:name w:val="heading 7"/>
    <w:basedOn w:val="Normal"/>
    <w:semiHidden/>
    <w:unhideWhenUsed/>
    <w:qFormat/>
    <w:rsid w:val="00E440B4"/>
    <w:pPr>
      <w:numPr>
        <w:ilvl w:val="6"/>
        <w:numId w:val="24"/>
      </w:numPr>
      <w:spacing w:after="240"/>
      <w:outlineLvl w:val="6"/>
    </w:pPr>
    <w:rPr>
      <w:szCs w:val="24"/>
    </w:rPr>
  </w:style>
  <w:style w:type="paragraph" w:styleId="Heading8">
    <w:name w:val="heading 8"/>
    <w:basedOn w:val="Normal"/>
    <w:semiHidden/>
    <w:unhideWhenUsed/>
    <w:qFormat/>
    <w:rsid w:val="00E440B4"/>
    <w:pPr>
      <w:numPr>
        <w:ilvl w:val="7"/>
        <w:numId w:val="24"/>
      </w:numPr>
      <w:spacing w:after="240"/>
      <w:outlineLvl w:val="7"/>
    </w:pPr>
    <w:rPr>
      <w:iCs/>
      <w:szCs w:val="24"/>
    </w:rPr>
  </w:style>
  <w:style w:type="paragraph" w:styleId="Heading9">
    <w:name w:val="heading 9"/>
    <w:basedOn w:val="Normal"/>
    <w:semiHidden/>
    <w:unhideWhenUsed/>
    <w:qFormat/>
    <w:rsid w:val="00E440B4"/>
    <w:pPr>
      <w:numPr>
        <w:ilvl w:val="8"/>
        <w:numId w:val="24"/>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link w:val="FooterChar"/>
    <w:uiPriority w:val="99"/>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rPr>
      <w:lang w:val="en-US" w:eastAsia="en-US" w:bidi="ar-SA"/>
    </w:rPr>
  </w:style>
  <w:style w:type="paragraph" w:styleId="ListBullet">
    <w:name w:val="List Bullet"/>
    <w:basedOn w:val="Normal"/>
    <w:rsid w:val="00E440B4"/>
    <w:pPr>
      <w:numPr>
        <w:numId w:val="25"/>
      </w:numPr>
      <w:spacing w:after="240"/>
    </w:pPr>
  </w:style>
  <w:style w:type="paragraph" w:styleId="ListBullet2">
    <w:name w:val="List Bullet 2"/>
    <w:basedOn w:val="Normal"/>
    <w:rsid w:val="00E440B4"/>
    <w:pPr>
      <w:numPr>
        <w:numId w:val="27"/>
      </w:numPr>
      <w:spacing w:after="240"/>
    </w:pPr>
  </w:style>
  <w:style w:type="paragraph" w:styleId="ListBullet3">
    <w:name w:val="List Bullet 3"/>
    <w:basedOn w:val="Normal"/>
    <w:rsid w:val="00E440B4"/>
    <w:pPr>
      <w:numPr>
        <w:numId w:val="28"/>
      </w:numPr>
      <w:spacing w:after="240"/>
    </w:pPr>
  </w:style>
  <w:style w:type="paragraph" w:styleId="ListBullet4">
    <w:name w:val="List Bullet 4"/>
    <w:basedOn w:val="Normal"/>
    <w:rsid w:val="00E440B4"/>
    <w:pPr>
      <w:numPr>
        <w:numId w:val="29"/>
      </w:numPr>
      <w:spacing w:after="240"/>
    </w:pPr>
  </w:style>
  <w:style w:type="paragraph" w:styleId="ListBullet5">
    <w:name w:val="List Bullet 5"/>
    <w:basedOn w:val="Normal"/>
    <w:semiHidden/>
    <w:rsid w:val="00336EA6"/>
    <w:pPr>
      <w:numPr>
        <w:numId w:val="10"/>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26"/>
      </w:numPr>
      <w:spacing w:after="240"/>
    </w:pPr>
  </w:style>
  <w:style w:type="paragraph" w:styleId="ListNumber2">
    <w:name w:val="List Number 2"/>
    <w:basedOn w:val="Normal"/>
    <w:rsid w:val="00E440B4"/>
    <w:pPr>
      <w:numPr>
        <w:numId w:val="30"/>
      </w:numPr>
      <w:spacing w:after="240"/>
    </w:pPr>
  </w:style>
  <w:style w:type="paragraph" w:styleId="ListNumber3">
    <w:name w:val="List Number 3"/>
    <w:basedOn w:val="Normal"/>
    <w:rsid w:val="00E440B4"/>
    <w:pPr>
      <w:numPr>
        <w:numId w:val="31"/>
      </w:numPr>
      <w:spacing w:after="240"/>
    </w:pPr>
  </w:style>
  <w:style w:type="paragraph" w:styleId="ListNumber4">
    <w:name w:val="List Number 4"/>
    <w:basedOn w:val="Normal"/>
    <w:semiHidden/>
    <w:rsid w:val="00336EA6"/>
    <w:pPr>
      <w:numPr>
        <w:numId w:val="14"/>
      </w:numPr>
    </w:pPr>
  </w:style>
  <w:style w:type="paragraph" w:styleId="ListNumber5">
    <w:name w:val="List Number 5"/>
    <w:basedOn w:val="Normal"/>
    <w:semiHidden/>
    <w:rsid w:val="00336EA6"/>
    <w:pPr>
      <w:numPr>
        <w:numId w:val="15"/>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36EA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32"/>
      </w:numPr>
      <w:spacing w:after="240"/>
    </w:pPr>
  </w:style>
  <w:style w:type="paragraph" w:customStyle="1" w:styleId="NumberedParagraph2">
    <w:name w:val="Numbered Paragraph 2"/>
    <w:basedOn w:val="Normal"/>
    <w:rsid w:val="00E440B4"/>
    <w:pPr>
      <w:numPr>
        <w:numId w:val="33"/>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34"/>
      </w:numPr>
      <w:spacing w:after="240"/>
    </w:pPr>
  </w:style>
  <w:style w:type="paragraph" w:customStyle="1" w:styleId="NumberedParagraph4">
    <w:name w:val="Numbered Paragraph 4"/>
    <w:basedOn w:val="Normal"/>
    <w:rsid w:val="00E440B4"/>
    <w:pPr>
      <w:numPr>
        <w:numId w:val="35"/>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ListParagraph">
    <w:name w:val="List Paragraph"/>
    <w:basedOn w:val="Normal"/>
    <w:uiPriority w:val="34"/>
    <w:qFormat/>
    <w:rsid w:val="00087444"/>
    <w:pPr>
      <w:ind w:left="720"/>
      <w:contextualSpacing/>
    </w:pPr>
  </w:style>
  <w:style w:type="character" w:customStyle="1" w:styleId="FooterChar">
    <w:name w:val="Footer Char"/>
    <w:basedOn w:val="DefaultParagraphFont"/>
    <w:link w:val="Footer"/>
    <w:uiPriority w:val="99"/>
    <w:rsid w:val="001B136F"/>
    <w:rPr>
      <w:sz w:val="24"/>
    </w:rPr>
  </w:style>
  <w:style w:type="paragraph" w:styleId="BalloonText">
    <w:name w:val="Balloon Text"/>
    <w:basedOn w:val="Normal"/>
    <w:link w:val="BalloonTextChar"/>
    <w:uiPriority w:val="99"/>
    <w:semiHidden/>
    <w:unhideWhenUsed/>
    <w:rsid w:val="004E47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7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15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C346-FBDB-4A3C-ADBC-BBB4FFCF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NewDoc</Template>
  <TotalTime>1</TotalTime>
  <Pages>4</Pages>
  <Words>989</Words>
  <Characters>5406</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Sennett, Christopher</dc:creator>
  <cp:lastModifiedBy>Jessica Garnica</cp:lastModifiedBy>
  <cp:revision>2</cp:revision>
  <cp:lastPrinted>2024-06-21T13:54:00Z</cp:lastPrinted>
  <dcterms:created xsi:type="dcterms:W3CDTF">2024-06-27T13:52:00Z</dcterms:created>
  <dcterms:modified xsi:type="dcterms:W3CDTF">2024-06-27T13:52:00Z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-2099814051</vt:i4>
  </property>
</Properties>
</file>