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CF9" w:rsidRPr="00074A1B" w:rsidRDefault="00074A1B" w:rsidP="003939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74A1B">
        <w:rPr>
          <w:rFonts w:ascii="Arial" w:hAnsi="Arial" w:cs="Arial"/>
          <w:sz w:val="24"/>
          <w:szCs w:val="24"/>
        </w:rPr>
        <w:t>SERVICE AGREEMENT</w:t>
      </w:r>
    </w:p>
    <w:p w:rsidR="00074A1B" w:rsidRDefault="00074A1B" w:rsidP="00074A1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4A1B" w:rsidRPr="003939B2" w:rsidRDefault="00074A1B" w:rsidP="00074A1B">
      <w:p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This agreement is between Erie County Vo-Tech School, hereinafter referred to as the “PROVIDER”</w:t>
      </w:r>
      <w:r w:rsidR="003939B2">
        <w:rPr>
          <w:rFonts w:ascii="Arial" w:hAnsi="Arial" w:cs="Arial"/>
        </w:rPr>
        <w:t xml:space="preserve"> and North East School D</w:t>
      </w:r>
      <w:r w:rsidRPr="003939B2">
        <w:rPr>
          <w:rFonts w:ascii="Arial" w:hAnsi="Arial" w:cs="Arial"/>
        </w:rPr>
        <w:t>istrict, hereinafter referred to as the “SPONSOR” and is effective on August _</w:t>
      </w:r>
      <w:bookmarkStart w:id="0" w:name="_GoBack"/>
      <w:bookmarkEnd w:id="0"/>
      <w:r w:rsidRPr="003939B2">
        <w:rPr>
          <w:rFonts w:ascii="Arial" w:hAnsi="Arial" w:cs="Arial"/>
        </w:rPr>
        <w:t>___, 2018.</w:t>
      </w:r>
    </w:p>
    <w:p w:rsidR="00074A1B" w:rsidRPr="003939B2" w:rsidRDefault="00074A1B" w:rsidP="00074A1B">
      <w:pPr>
        <w:spacing w:after="0" w:line="240" w:lineRule="auto"/>
        <w:rPr>
          <w:rFonts w:ascii="Arial" w:hAnsi="Arial" w:cs="Arial"/>
        </w:rPr>
      </w:pPr>
    </w:p>
    <w:p w:rsidR="00074A1B" w:rsidRPr="003939B2" w:rsidRDefault="00074A1B" w:rsidP="00074A1B">
      <w:p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Whereas the PROVIDER desires to provide services and whereas the SPONSOR desires to retain the PROVIDER for services, it is mutually agreed as follows:</w:t>
      </w:r>
    </w:p>
    <w:p w:rsidR="00074A1B" w:rsidRPr="003939B2" w:rsidRDefault="00074A1B" w:rsidP="00074A1B">
      <w:pPr>
        <w:spacing w:after="0" w:line="240" w:lineRule="auto"/>
        <w:rPr>
          <w:rFonts w:ascii="Arial" w:hAnsi="Arial" w:cs="Arial"/>
        </w:rPr>
      </w:pPr>
    </w:p>
    <w:p w:rsidR="00074A1B" w:rsidRPr="003939B2" w:rsidRDefault="00074A1B" w:rsidP="00074A1B">
      <w:p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The PROVIDER will:</w:t>
      </w:r>
    </w:p>
    <w:p w:rsidR="00074A1B" w:rsidRPr="003939B2" w:rsidRDefault="00074A1B" w:rsidP="00074A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Provide one-to-one aide services designed to meet the individual needs of Peter Ryan during his school day</w:t>
      </w:r>
      <w:r w:rsidR="002331D7">
        <w:rPr>
          <w:rFonts w:ascii="Arial" w:hAnsi="Arial" w:cs="Arial"/>
        </w:rPr>
        <w:t xml:space="preserve"> at Vo-Tech</w:t>
      </w:r>
      <w:r w:rsidRPr="003939B2">
        <w:rPr>
          <w:rFonts w:ascii="Arial" w:hAnsi="Arial" w:cs="Arial"/>
        </w:rPr>
        <w:t>.</w:t>
      </w:r>
    </w:p>
    <w:p w:rsidR="00074A1B" w:rsidRPr="003939B2" w:rsidRDefault="00074A1B" w:rsidP="00074A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Bill SPONSOR for the one-to-one aide serv</w:t>
      </w:r>
      <w:r w:rsidR="002331D7">
        <w:rPr>
          <w:rFonts w:ascii="Arial" w:hAnsi="Arial" w:cs="Arial"/>
        </w:rPr>
        <w:t>ices at a rate of $71.91/day.</w:t>
      </w:r>
    </w:p>
    <w:p w:rsidR="00074A1B" w:rsidRPr="003939B2" w:rsidRDefault="00074A1B" w:rsidP="00074A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Agree that, in performance of this contract, no child, family or employee shall be discriminated against on the basis of race, national origin, creed, color, sex, or unrelated handicap; and that such discrimination could result in termination of the contract.</w:t>
      </w:r>
    </w:p>
    <w:p w:rsidR="00074A1B" w:rsidRPr="003939B2" w:rsidRDefault="003939B2" w:rsidP="00074A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Provide all necessary documentation for NESD to seek school based access reimbursements.</w:t>
      </w:r>
    </w:p>
    <w:p w:rsidR="003939B2" w:rsidRPr="003939B2" w:rsidRDefault="003939B2" w:rsidP="003939B2">
      <w:pPr>
        <w:spacing w:after="0" w:line="240" w:lineRule="auto"/>
        <w:rPr>
          <w:rFonts w:ascii="Arial" w:hAnsi="Arial" w:cs="Arial"/>
        </w:rPr>
      </w:pPr>
    </w:p>
    <w:p w:rsidR="003939B2" w:rsidRPr="003939B2" w:rsidRDefault="003939B2" w:rsidP="003939B2">
      <w:p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The SPONSOR will:</w:t>
      </w:r>
    </w:p>
    <w:p w:rsidR="003939B2" w:rsidRPr="003939B2" w:rsidRDefault="003939B2" w:rsidP="003939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Make available all records and reports as required/requested in order to properly provide the one-to-one aide service.</w:t>
      </w:r>
    </w:p>
    <w:p w:rsidR="003939B2" w:rsidRPr="003939B2" w:rsidRDefault="003939B2" w:rsidP="003939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Remit the agreed upon rate for the service regardless of student’s attendance unless proper notification of temporary withdrawal or termination of services has been filed.</w:t>
      </w:r>
    </w:p>
    <w:p w:rsidR="003939B2" w:rsidRPr="003939B2" w:rsidRDefault="003939B2" w:rsidP="003939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>Payment shall be made in full within thirty (30) calendar days of receipt of PROVIDER invoice.</w:t>
      </w:r>
    </w:p>
    <w:p w:rsidR="003939B2" w:rsidRPr="003939B2" w:rsidRDefault="003939B2" w:rsidP="003939B2">
      <w:pPr>
        <w:spacing w:after="0" w:line="240" w:lineRule="auto"/>
        <w:rPr>
          <w:rFonts w:ascii="Arial" w:hAnsi="Arial" w:cs="Arial"/>
        </w:rPr>
      </w:pPr>
    </w:p>
    <w:p w:rsidR="003939B2" w:rsidRPr="003939B2" w:rsidRDefault="003939B2" w:rsidP="003939B2">
      <w:pPr>
        <w:spacing w:after="0" w:line="240" w:lineRule="auto"/>
        <w:rPr>
          <w:rFonts w:ascii="Arial" w:hAnsi="Arial" w:cs="Arial"/>
        </w:rPr>
      </w:pPr>
      <w:r w:rsidRPr="003939B2">
        <w:rPr>
          <w:rFonts w:ascii="Arial" w:hAnsi="Arial" w:cs="Arial"/>
        </w:rPr>
        <w:t xml:space="preserve">This agreement shall remain in full force and effect from August </w:t>
      </w:r>
      <w:r w:rsidR="002331D7">
        <w:rPr>
          <w:rFonts w:ascii="Arial" w:hAnsi="Arial" w:cs="Arial"/>
        </w:rPr>
        <w:t>28</w:t>
      </w:r>
      <w:r>
        <w:rPr>
          <w:rFonts w:ascii="Arial" w:hAnsi="Arial" w:cs="Arial"/>
        </w:rPr>
        <w:t>,</w:t>
      </w:r>
      <w:r w:rsidRPr="003939B2">
        <w:rPr>
          <w:rFonts w:ascii="Arial" w:hAnsi="Arial" w:cs="Arial"/>
        </w:rPr>
        <w:t xml:space="preserve"> 2018</w:t>
      </w:r>
      <w:r>
        <w:rPr>
          <w:rFonts w:ascii="Arial" w:hAnsi="Arial" w:cs="Arial"/>
        </w:rPr>
        <w:t xml:space="preserve"> through June </w:t>
      </w:r>
      <w:r w:rsidR="002331D7">
        <w:rPr>
          <w:rFonts w:ascii="Arial" w:hAnsi="Arial" w:cs="Arial"/>
        </w:rPr>
        <w:t>6</w:t>
      </w:r>
      <w:r>
        <w:rPr>
          <w:rFonts w:ascii="Arial" w:hAnsi="Arial" w:cs="Arial"/>
        </w:rPr>
        <w:t>, 2018.</w:t>
      </w:r>
      <w:r w:rsidR="002331D7">
        <w:rPr>
          <w:rFonts w:ascii="Arial" w:hAnsi="Arial" w:cs="Arial"/>
        </w:rPr>
        <w:t xml:space="preserve">  </w:t>
      </w:r>
    </w:p>
    <w:p w:rsidR="003939B2" w:rsidRPr="003939B2" w:rsidRDefault="003939B2" w:rsidP="003939B2">
      <w:pPr>
        <w:spacing w:after="0" w:line="240" w:lineRule="auto"/>
        <w:rPr>
          <w:rFonts w:ascii="Arial" w:hAnsi="Arial" w:cs="Arial"/>
        </w:rPr>
      </w:pPr>
    </w:p>
    <w:p w:rsidR="003939B2" w:rsidRPr="003939B2" w:rsidRDefault="002331D7" w:rsidP="003939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agreement may be terminated at any time given the decision of the student’s IEP team that a change in programming is necessary.  </w:t>
      </w:r>
      <w:r w:rsidR="003939B2" w:rsidRPr="003939B2">
        <w:rPr>
          <w:rFonts w:ascii="Arial" w:hAnsi="Arial" w:cs="Arial"/>
        </w:rPr>
        <w:t>Either party may terminate the agreement by providing thirty (30) day written notice.</w:t>
      </w:r>
    </w:p>
    <w:p w:rsidR="003939B2" w:rsidRDefault="003939B2" w:rsidP="003939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B720F" w:rsidRDefault="005B720F" w:rsidP="003939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9B2" w:rsidRDefault="003939B2" w:rsidP="003939B2">
      <w:pPr>
        <w:spacing w:after="0" w:line="240" w:lineRule="auto"/>
      </w:pPr>
      <w:r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:rsidR="003939B2" w:rsidRDefault="003939B2" w:rsidP="003939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Authorized signature of SPONSOR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Authorized signature of PROVIDER</w:t>
      </w:r>
    </w:p>
    <w:p w:rsidR="003939B2" w:rsidRDefault="003939B2" w:rsidP="003939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9B2" w:rsidRDefault="003939B2" w:rsidP="003939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:rsidR="003939B2" w:rsidRDefault="003939B2" w:rsidP="003939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Name</w:t>
      </w:r>
    </w:p>
    <w:p w:rsidR="007B00FE" w:rsidRDefault="007B00FE" w:rsidP="003939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00FE" w:rsidRDefault="007B00FE" w:rsidP="003939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:rsidR="007B00FE" w:rsidRPr="003939B2" w:rsidRDefault="007B00FE" w:rsidP="003939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Date</w:t>
      </w:r>
    </w:p>
    <w:sectPr w:rsidR="007B00FE" w:rsidRPr="003939B2" w:rsidSect="00175C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F30" w:rsidRDefault="00C36F30" w:rsidP="00185561">
      <w:pPr>
        <w:spacing w:after="0" w:line="240" w:lineRule="auto"/>
      </w:pPr>
      <w:r>
        <w:separator/>
      </w:r>
    </w:p>
  </w:endnote>
  <w:endnote w:type="continuationSeparator" w:id="0">
    <w:p w:rsidR="00C36F30" w:rsidRDefault="00C36F30" w:rsidP="00185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F30" w:rsidRDefault="00C36F30" w:rsidP="00185561">
      <w:pPr>
        <w:spacing w:after="0" w:line="240" w:lineRule="auto"/>
      </w:pPr>
      <w:r>
        <w:separator/>
      </w:r>
    </w:p>
  </w:footnote>
  <w:footnote w:type="continuationSeparator" w:id="0">
    <w:p w:rsidR="00C36F30" w:rsidRDefault="00C36F30" w:rsidP="00185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561" w:rsidRDefault="007B00FE">
    <w:pPr>
      <w:pStyle w:val="Header"/>
    </w:pPr>
    <w:r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1250315</wp:posOffset>
              </wp:positionH>
              <wp:positionV relativeFrom="paragraph">
                <wp:posOffset>114300</wp:posOffset>
              </wp:positionV>
              <wp:extent cx="2353310" cy="953770"/>
              <wp:effectExtent l="12065" t="9525" r="12065" b="762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310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85561" w:rsidRDefault="00185561" w:rsidP="00185561">
                          <w:pPr>
                            <w:spacing w:after="0" w:line="240" w:lineRule="auto"/>
                          </w:pPr>
                          <w:r>
                            <w:t>North East School District</w:t>
                          </w:r>
                        </w:p>
                        <w:p w:rsidR="00185561" w:rsidRDefault="00185561" w:rsidP="00185561">
                          <w:pPr>
                            <w:spacing w:after="0" w:line="240" w:lineRule="auto"/>
                          </w:pPr>
                          <w:r>
                            <w:t>Special Education Department</w:t>
                          </w:r>
                        </w:p>
                        <w:p w:rsidR="00185561" w:rsidRDefault="00185561" w:rsidP="00185561">
                          <w:pPr>
                            <w:spacing w:after="0" w:line="240" w:lineRule="auto"/>
                          </w:pPr>
                          <w:r>
                            <w:t>50 East Division Street</w:t>
                          </w:r>
                        </w:p>
                        <w:p w:rsidR="00185561" w:rsidRDefault="00185561" w:rsidP="00185561">
                          <w:pPr>
                            <w:spacing w:after="0" w:line="240" w:lineRule="auto"/>
                          </w:pPr>
                          <w:r>
                            <w:t>North East, PA  16428</w:t>
                          </w:r>
                        </w:p>
                        <w:p w:rsidR="00185561" w:rsidRDefault="00185561" w:rsidP="00185561">
                          <w:pPr>
                            <w:spacing w:after="0" w:line="240" w:lineRule="auto"/>
                          </w:pPr>
                          <w:r>
                            <w:t>814-725-8671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8.45pt;margin-top:9pt;width:185.3pt;height:75.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" strokecolor="white [3212]">
              <v:textbox style="mso-fit-shape-to-text:t">
                <w:txbxContent>
                  <w:p w:rsidR="00185561" w:rsidRDefault="00185561" w:rsidP="00185561">
                    <w:pPr>
                      <w:spacing w:after="0" w:line="240" w:lineRule="auto"/>
                    </w:pPr>
                    <w:r>
                      <w:t>North East School District</w:t>
                    </w:r>
                  </w:p>
                  <w:p w:rsidR="00185561" w:rsidRDefault="00185561" w:rsidP="00185561">
                    <w:pPr>
                      <w:spacing w:after="0" w:line="240" w:lineRule="auto"/>
                    </w:pPr>
                    <w:r>
                      <w:t>Special Education Department</w:t>
                    </w:r>
                  </w:p>
                  <w:p w:rsidR="00185561" w:rsidRDefault="00185561" w:rsidP="00185561">
                    <w:pPr>
                      <w:spacing w:after="0" w:line="240" w:lineRule="auto"/>
                    </w:pPr>
                    <w:r>
                      <w:t>50 East Division Street</w:t>
                    </w:r>
                  </w:p>
                  <w:p w:rsidR="00185561" w:rsidRDefault="00185561" w:rsidP="00185561">
                    <w:pPr>
                      <w:spacing w:after="0" w:line="240" w:lineRule="auto"/>
                    </w:pPr>
                    <w:r>
                      <w:t>North East, PA  16428</w:t>
                    </w:r>
                  </w:p>
                  <w:p w:rsidR="00185561" w:rsidRDefault="00185561" w:rsidP="00185561">
                    <w:pPr>
                      <w:spacing w:after="0" w:line="240" w:lineRule="auto"/>
                    </w:pPr>
                    <w:r>
                      <w:t>814-725-8671</w:t>
                    </w:r>
                  </w:p>
                </w:txbxContent>
              </v:textbox>
            </v:shape>
          </w:pict>
        </mc:Fallback>
      </mc:AlternateContent>
    </w:r>
    <w:r w:rsidR="00185561">
      <w:rPr>
        <w:rFonts w:ascii="Times New Roman" w:eastAsia="Times New Roman" w:hAnsi="Times New Roman" w:cs="Times New Roman"/>
        <w:sz w:val="24"/>
        <w:szCs w:val="24"/>
      </w:rPr>
      <w:object w:dxaOrig="11972" w:dyaOrig="129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8.75pt;height:107.55pt">
          <v:imagedata r:id="rId1" o:title=""/>
        </v:shape>
        <o:OLEObject Type="Embed" ProgID="MSPhotoEd.3" ShapeID="_x0000_i1025" DrawAspect="Content" ObjectID="_1595341455" r:id="rId2"/>
      </w:object>
    </w:r>
  </w:p>
  <w:p w:rsidR="00185561" w:rsidRDefault="00185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87025"/>
    <w:multiLevelType w:val="hybridMultilevel"/>
    <w:tmpl w:val="30B87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41C07"/>
    <w:multiLevelType w:val="hybridMultilevel"/>
    <w:tmpl w:val="F83CB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1B"/>
    <w:rsid w:val="00074A1B"/>
    <w:rsid w:val="00175CF9"/>
    <w:rsid w:val="00185561"/>
    <w:rsid w:val="002331D7"/>
    <w:rsid w:val="003939B2"/>
    <w:rsid w:val="00405C55"/>
    <w:rsid w:val="005B720F"/>
    <w:rsid w:val="006751E6"/>
    <w:rsid w:val="007B00FE"/>
    <w:rsid w:val="009E52D1"/>
    <w:rsid w:val="00C36F30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5:docId w15:val="{EFAC4D8D-E269-46FC-8250-B31AECBD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561"/>
  </w:style>
  <w:style w:type="paragraph" w:styleId="Footer">
    <w:name w:val="footer"/>
    <w:basedOn w:val="Normal"/>
    <w:link w:val="FooterChar"/>
    <w:uiPriority w:val="99"/>
    <w:semiHidden/>
    <w:unhideWhenUsed/>
    <w:rsid w:val="00185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5561"/>
  </w:style>
  <w:style w:type="paragraph" w:styleId="BalloonText">
    <w:name w:val="Balloon Text"/>
    <w:basedOn w:val="Normal"/>
    <w:link w:val="BalloonTextChar"/>
    <w:uiPriority w:val="99"/>
    <w:semiHidden/>
    <w:unhideWhenUsed/>
    <w:rsid w:val="00185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4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ifulco\Desktop\NE%20ltrh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 ltrhd</Template>
  <TotalTime>0</TotalTime>
  <Pages>1</Pages>
  <Words>322</Words>
  <Characters>1638</Characters>
  <Application>Microsoft Office Word</Application>
  <DocSecurity>4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Bifulco</dc:creator>
  <cp:keywords/>
  <dc:description/>
  <cp:lastModifiedBy>Terri Birchard</cp:lastModifiedBy>
  <cp:revision>2</cp:revision>
  <dcterms:created xsi:type="dcterms:W3CDTF">2018-08-09T21:37:00Z</dcterms:created>
  <dcterms:modified xsi:type="dcterms:W3CDTF">2018-08-09T21:37:00Z</dcterms:modified>
</cp:coreProperties>
</file>