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CFC" w:rsidRDefault="00557CFC">
      <w:pPr>
        <w:pStyle w:val="Title"/>
        <w:rPr>
          <w:b w:val="0"/>
          <w:bCs w:val="0"/>
        </w:rPr>
      </w:pPr>
    </w:p>
    <w:p w:rsidR="001B1BA5" w:rsidRDefault="00E028C8">
      <w:pPr>
        <w:pStyle w:val="Title"/>
        <w:rPr>
          <w:b w:val="0"/>
          <w:bCs w:val="0"/>
        </w:rPr>
      </w:pPr>
      <w:r>
        <w:rPr>
          <w:b w:val="0"/>
          <w:bCs w:val="0"/>
          <w:noProof/>
        </w:rPr>
        <w:drawing>
          <wp:inline distT="0" distB="0" distL="0" distR="0">
            <wp:extent cx="3067050" cy="1162050"/>
            <wp:effectExtent l="0" t="0" r="0" b="0"/>
            <wp:docPr id="3" name="Picture 3" descr="S:\Business\Foundation\Logo Info\Foundation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:\Business\Foundation\Logo Info\Foundation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CFC" w:rsidRDefault="00557CFC">
      <w:pPr>
        <w:jc w:val="center"/>
      </w:pPr>
    </w:p>
    <w:p w:rsidR="00557CFC" w:rsidRPr="00635DC0" w:rsidRDefault="00557CFC" w:rsidP="00A325E9">
      <w:pPr>
        <w:jc w:val="center"/>
        <w:outlineLvl w:val="0"/>
        <w:rPr>
          <w:rFonts w:ascii="Calibri" w:hAnsi="Calibri"/>
        </w:rPr>
      </w:pPr>
      <w:r w:rsidRPr="00635DC0">
        <w:rPr>
          <w:rFonts w:ascii="Calibri" w:hAnsi="Calibri"/>
        </w:rPr>
        <w:t>PROPOSED AGENDA ITEM</w:t>
      </w:r>
    </w:p>
    <w:p w:rsidR="00557CFC" w:rsidRPr="00635DC0" w:rsidRDefault="00557CFC">
      <w:pPr>
        <w:rPr>
          <w:rFonts w:ascii="Calibri" w:hAnsi="Calibri"/>
        </w:rPr>
      </w:pPr>
      <w:r w:rsidRPr="00635DC0">
        <w:rPr>
          <w:rFonts w:ascii="Calibri" w:hAnsi="Calibri"/>
        </w:rPr>
        <w:t xml:space="preserve"> </w:t>
      </w:r>
    </w:p>
    <w:p w:rsidR="00557CFC" w:rsidRPr="00635DC0" w:rsidRDefault="00557CFC">
      <w:pPr>
        <w:rPr>
          <w:rFonts w:ascii="Calibri" w:hAnsi="Calibri"/>
        </w:rPr>
      </w:pPr>
    </w:p>
    <w:p w:rsidR="00557CFC" w:rsidRPr="00635DC0" w:rsidRDefault="00724D74" w:rsidP="00A325E9">
      <w:pPr>
        <w:pBdr>
          <w:top w:val="single" w:sz="4" w:space="1" w:color="auto"/>
        </w:pBdr>
        <w:outlineLvl w:val="0"/>
        <w:rPr>
          <w:rFonts w:ascii="Calibri" w:hAnsi="Calibri"/>
        </w:rPr>
      </w:pPr>
      <w:r w:rsidRPr="00635DC0">
        <w:rPr>
          <w:rFonts w:ascii="Calibri" w:hAnsi="Calibri"/>
        </w:rPr>
        <w:t xml:space="preserve">MEETING </w:t>
      </w:r>
      <w:r w:rsidR="00557CFC" w:rsidRPr="00635DC0">
        <w:rPr>
          <w:rFonts w:ascii="Calibri" w:hAnsi="Calibri"/>
        </w:rPr>
        <w:t xml:space="preserve">DATE:  </w:t>
      </w:r>
      <w:r w:rsidR="005E2557">
        <w:rPr>
          <w:rFonts w:ascii="Calibri" w:hAnsi="Calibri"/>
        </w:rPr>
        <w:t>June 25, 2015</w:t>
      </w:r>
    </w:p>
    <w:p w:rsidR="00557CFC" w:rsidRPr="00635DC0" w:rsidRDefault="00557CFC">
      <w:pPr>
        <w:rPr>
          <w:rFonts w:ascii="Calibri" w:hAnsi="Calibri"/>
        </w:rPr>
      </w:pPr>
      <w:r w:rsidRPr="00635DC0">
        <w:rPr>
          <w:rFonts w:ascii="Calibri" w:hAnsi="Calibri"/>
        </w:rPr>
        <w:t xml:space="preserve"> </w:t>
      </w:r>
    </w:p>
    <w:p w:rsidR="001F01C6" w:rsidRPr="001F01C6" w:rsidRDefault="00557CFC" w:rsidP="001F01C6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635DC0">
        <w:rPr>
          <w:rFonts w:ascii="Calibri" w:hAnsi="Calibri"/>
        </w:rPr>
        <w:t xml:space="preserve">SUBJECT:  </w:t>
      </w:r>
      <w:r w:rsidR="005E2557">
        <w:rPr>
          <w:rFonts w:ascii="Calibri" w:hAnsi="Calibri"/>
        </w:rPr>
        <w:t>Career Street’s sponsorship of 2015-2016 Newspaper In Education program</w:t>
      </w:r>
    </w:p>
    <w:p w:rsidR="00557CFC" w:rsidRPr="00635DC0" w:rsidRDefault="00557CFC" w:rsidP="00FE511E">
      <w:pPr>
        <w:ind w:left="1440" w:hanging="1440"/>
        <w:rPr>
          <w:rFonts w:ascii="Calibri" w:hAnsi="Calibri"/>
        </w:rPr>
      </w:pPr>
    </w:p>
    <w:p w:rsidR="00557CFC" w:rsidRPr="00635DC0" w:rsidRDefault="00A325E9">
      <w:pPr>
        <w:pBdr>
          <w:bottom w:val="single" w:sz="4" w:space="1" w:color="auto"/>
        </w:pBdr>
        <w:rPr>
          <w:rFonts w:ascii="Calibri" w:hAnsi="Calibri"/>
        </w:rPr>
      </w:pPr>
      <w:r w:rsidRPr="00635DC0">
        <w:rPr>
          <w:rFonts w:ascii="Calibri" w:hAnsi="Calibri"/>
        </w:rPr>
        <w:t>SUBMITTED BY:</w:t>
      </w:r>
      <w:r w:rsidR="00EF681C">
        <w:rPr>
          <w:rFonts w:ascii="Calibri" w:hAnsi="Calibri"/>
        </w:rPr>
        <w:t xml:space="preserve">  </w:t>
      </w:r>
      <w:r w:rsidR="005E2557">
        <w:rPr>
          <w:rFonts w:ascii="Calibri" w:hAnsi="Calibri"/>
        </w:rPr>
        <w:t>Jennifer Pontzer</w:t>
      </w:r>
    </w:p>
    <w:p w:rsidR="00557CFC" w:rsidRPr="00635DC0" w:rsidRDefault="00557CFC">
      <w:pPr>
        <w:rPr>
          <w:rFonts w:ascii="Calibri" w:hAnsi="Calibri"/>
        </w:rPr>
      </w:pPr>
    </w:p>
    <w:p w:rsidR="001F01C6" w:rsidRDefault="001F01C6" w:rsidP="001F01C6"/>
    <w:p w:rsidR="00B40896" w:rsidRDefault="001F01C6" w:rsidP="00B40896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 w:rsidRPr="001F01C6">
        <w:rPr>
          <w:rFonts w:asciiTheme="minorHAnsi" w:hAnsiTheme="minorHAnsi" w:cstheme="minorHAnsi"/>
          <w:bCs/>
        </w:rPr>
        <w:t xml:space="preserve">DESCRIPTION: </w:t>
      </w:r>
      <w:r w:rsidR="005E2557">
        <w:rPr>
          <w:rFonts w:asciiTheme="minorHAnsi" w:hAnsiTheme="minorHAnsi" w:cstheme="minorHAnsi"/>
          <w:bCs/>
        </w:rPr>
        <w:t>Newspapers in Education is a program executed by the Erie Times that includes a page each week in Career Exploration and local related information.  Complete/Full sponsorship for this program has an associated cost of $10,000, and allows for 36 weekly installments, of which Career Street has large control of content as well as ample marketing/branding opportunities.</w:t>
      </w:r>
    </w:p>
    <w:p w:rsidR="005E2557" w:rsidRDefault="005E2557" w:rsidP="00B40896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5E2557" w:rsidRDefault="005E2557" w:rsidP="00B40896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The agreement was attached to last month’s Career Street report and is attached again this month.</w:t>
      </w:r>
    </w:p>
    <w:p w:rsidR="00B40896" w:rsidRPr="001F01C6" w:rsidRDefault="00B40896" w:rsidP="00B40896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1F01C6" w:rsidRPr="001F01C6" w:rsidRDefault="001F01C6" w:rsidP="001F01C6">
      <w:pPr>
        <w:rPr>
          <w:rFonts w:asciiTheme="minorHAnsi" w:hAnsiTheme="minorHAnsi" w:cstheme="minorHAnsi"/>
        </w:rPr>
      </w:pPr>
    </w:p>
    <w:p w:rsidR="001F01C6" w:rsidRDefault="001F01C6" w:rsidP="001F01C6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1F01C6">
        <w:rPr>
          <w:rFonts w:asciiTheme="minorHAnsi" w:hAnsiTheme="minorHAnsi" w:cstheme="minorHAnsi"/>
        </w:rPr>
        <w:t xml:space="preserve">RECOMMENDATION:  </w:t>
      </w:r>
      <w:r w:rsidR="005E2557">
        <w:rPr>
          <w:rFonts w:asciiTheme="minorHAnsi" w:hAnsiTheme="minorHAnsi" w:cstheme="minorHAnsi"/>
        </w:rPr>
        <w:t xml:space="preserve">Please authorize the execution of the </w:t>
      </w:r>
      <w:r w:rsidR="00D225B2">
        <w:rPr>
          <w:rFonts w:asciiTheme="minorHAnsi" w:hAnsiTheme="minorHAnsi" w:cstheme="minorHAnsi"/>
        </w:rPr>
        <w:t xml:space="preserve">Newspapers in Education </w:t>
      </w:r>
      <w:r w:rsidR="005E2557">
        <w:rPr>
          <w:rFonts w:asciiTheme="minorHAnsi" w:hAnsiTheme="minorHAnsi" w:cstheme="minorHAnsi"/>
        </w:rPr>
        <w:t>Agreement with the Erie Times</w:t>
      </w:r>
      <w:bookmarkStart w:id="0" w:name="_GoBack"/>
      <w:bookmarkEnd w:id="0"/>
    </w:p>
    <w:p w:rsidR="00EB3768" w:rsidRPr="001F01C6" w:rsidRDefault="00EB3768" w:rsidP="001F01C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557CFC" w:rsidRPr="00635DC0" w:rsidRDefault="00557CFC">
      <w:pPr>
        <w:rPr>
          <w:rFonts w:ascii="Calibri" w:hAnsi="Calibri"/>
        </w:rPr>
      </w:pPr>
    </w:p>
    <w:sectPr w:rsidR="00557CFC" w:rsidRPr="00635DC0" w:rsidSect="00EB4B29">
      <w:pgSz w:w="12240" w:h="15840"/>
      <w:pgMar w:top="72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C02B7"/>
    <w:multiLevelType w:val="hybridMultilevel"/>
    <w:tmpl w:val="966AE5E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F65F6"/>
    <w:multiLevelType w:val="hybridMultilevel"/>
    <w:tmpl w:val="A72E1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5B2601"/>
    <w:multiLevelType w:val="hybridMultilevel"/>
    <w:tmpl w:val="B82CE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707D9A"/>
    <w:multiLevelType w:val="hybridMultilevel"/>
    <w:tmpl w:val="9AA65C8A"/>
    <w:lvl w:ilvl="0" w:tplc="C6984C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F36360"/>
    <w:multiLevelType w:val="hybridMultilevel"/>
    <w:tmpl w:val="3F145B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compat/>
  <w:rsids>
    <w:rsidRoot w:val="00420310"/>
    <w:rsid w:val="000025DB"/>
    <w:rsid w:val="000210CC"/>
    <w:rsid w:val="000227A4"/>
    <w:rsid w:val="000640F6"/>
    <w:rsid w:val="000A4427"/>
    <w:rsid w:val="00107D2B"/>
    <w:rsid w:val="00122BA1"/>
    <w:rsid w:val="001732DC"/>
    <w:rsid w:val="001A3502"/>
    <w:rsid w:val="001B1BA5"/>
    <w:rsid w:val="001B384A"/>
    <w:rsid w:val="001F01C6"/>
    <w:rsid w:val="00401A8F"/>
    <w:rsid w:val="00420310"/>
    <w:rsid w:val="004F572B"/>
    <w:rsid w:val="00557CFC"/>
    <w:rsid w:val="005E2557"/>
    <w:rsid w:val="00635DC0"/>
    <w:rsid w:val="00724D74"/>
    <w:rsid w:val="007B6651"/>
    <w:rsid w:val="008633B3"/>
    <w:rsid w:val="008D0FBD"/>
    <w:rsid w:val="008D24CB"/>
    <w:rsid w:val="009F2484"/>
    <w:rsid w:val="00A12F0A"/>
    <w:rsid w:val="00A325E9"/>
    <w:rsid w:val="00A90ACD"/>
    <w:rsid w:val="00B232FE"/>
    <w:rsid w:val="00B40896"/>
    <w:rsid w:val="00BA026F"/>
    <w:rsid w:val="00D225B2"/>
    <w:rsid w:val="00E028C8"/>
    <w:rsid w:val="00E2554F"/>
    <w:rsid w:val="00EB3768"/>
    <w:rsid w:val="00EB4B29"/>
    <w:rsid w:val="00EF681C"/>
    <w:rsid w:val="00FE5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FB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8D0FBD"/>
    <w:pPr>
      <w:jc w:val="center"/>
    </w:pPr>
    <w:rPr>
      <w:b/>
      <w:bCs/>
    </w:rPr>
  </w:style>
  <w:style w:type="paragraph" w:styleId="DocumentMap">
    <w:name w:val="Document Map"/>
    <w:basedOn w:val="Normal"/>
    <w:semiHidden/>
    <w:rsid w:val="00A325E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EnvelopeAddress">
    <w:name w:val="envelope address"/>
    <w:basedOn w:val="Normal"/>
    <w:rsid w:val="008D0FBD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NoSpacing">
    <w:name w:val="No Spacing"/>
    <w:uiPriority w:val="1"/>
    <w:qFormat/>
    <w:rsid w:val="00EB3768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0210CC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B408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408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FB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8D0FBD"/>
    <w:pPr>
      <w:jc w:val="center"/>
    </w:pPr>
    <w:rPr>
      <w:b/>
      <w:bCs/>
    </w:rPr>
  </w:style>
  <w:style w:type="paragraph" w:styleId="DocumentMap">
    <w:name w:val="Document Map"/>
    <w:basedOn w:val="Normal"/>
    <w:semiHidden/>
    <w:rsid w:val="00A325E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EnvelopeAddress">
    <w:name w:val="envelope address"/>
    <w:basedOn w:val="Normal"/>
    <w:rsid w:val="008D0FBD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NoSpacing">
    <w:name w:val="No Spacing"/>
    <w:uiPriority w:val="1"/>
    <w:qFormat/>
    <w:rsid w:val="00EB3768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0210CC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B408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408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Foundation Motion Form NIE Agreement</Template>
  <TotalTime>1</TotalTime>
  <Pages>1</Pages>
  <Words>110</Words>
  <Characters>660</Characters>
  <Application>Microsoft Office Word</Application>
  <DocSecurity>0</DocSecurity>
  <Lines>33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ERIE COUNTY TECHNICAL SCHOOL</vt:lpstr>
    </vt:vector>
  </TitlesOfParts>
  <Company>ECTS</Company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ERIE COUNTY TECHNICAL SCHOOL</dc:title>
  <dc:creator>Aldo Jackson</dc:creator>
  <cp:lastModifiedBy>Erie County Technical School</cp:lastModifiedBy>
  <cp:revision>3</cp:revision>
  <cp:lastPrinted>2013-01-22T14:38:00Z</cp:lastPrinted>
  <dcterms:created xsi:type="dcterms:W3CDTF">2015-06-17T15:33:00Z</dcterms:created>
  <dcterms:modified xsi:type="dcterms:W3CDTF">2015-06-17T19:42:00Z</dcterms:modified>
</cp:coreProperties>
</file>