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88E" w:rsidRPr="00F94C11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Helvetica" w:hAnsi="Helvetica"/>
          <w:b w:val="0"/>
          <w:bCs w:val="0"/>
          <w:sz w:val="22"/>
          <w:szCs w:val="22"/>
        </w:rPr>
      </w:pPr>
    </w:p>
    <w:p w:rsidR="00230692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Cs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Cs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Cs w:val="0"/>
              <w:sz w:val="22"/>
              <w:szCs w:val="22"/>
            </w:rPr>
            <w:t>County</w:t>
          </w:r>
        </w:smartTag>
      </w:smartTag>
      <w:r w:rsidRPr="004F288E">
        <w:rPr>
          <w:rFonts w:ascii="Calibri" w:hAnsi="Calibri"/>
          <w:bCs w:val="0"/>
          <w:sz w:val="22"/>
          <w:szCs w:val="22"/>
        </w:rPr>
        <w:t xml:space="preserve"> </w:t>
      </w:r>
      <w:r w:rsidR="004B2083">
        <w:rPr>
          <w:rFonts w:ascii="Calibri" w:hAnsi="Calibri"/>
          <w:bCs w:val="0"/>
          <w:sz w:val="22"/>
          <w:szCs w:val="22"/>
        </w:rPr>
        <w:t xml:space="preserve">Vocational </w:t>
      </w:r>
      <w:r w:rsidRPr="004F288E">
        <w:rPr>
          <w:rFonts w:ascii="Calibri" w:hAnsi="Calibri"/>
          <w:bCs w:val="0"/>
          <w:sz w:val="22"/>
          <w:szCs w:val="22"/>
        </w:rPr>
        <w:t xml:space="preserve">Technical </w:t>
      </w:r>
      <w:r w:rsidR="00230692">
        <w:rPr>
          <w:rFonts w:ascii="Calibri" w:hAnsi="Calibri"/>
          <w:bCs w:val="0"/>
          <w:sz w:val="22"/>
          <w:szCs w:val="22"/>
        </w:rPr>
        <w:t>Foundation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 xml:space="preserve"> Board of Directors</w:t>
      </w:r>
      <w:r w:rsidRPr="004F288E">
        <w:rPr>
          <w:rFonts w:ascii="Calibri" w:hAnsi="Calibri"/>
          <w:sz w:val="22"/>
          <w:szCs w:val="22"/>
        </w:rPr>
        <w:t xml:space="preserve"> </w:t>
      </w:r>
    </w:p>
    <w:p w:rsidR="004F288E" w:rsidRPr="004F288E" w:rsidRDefault="004F288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>Meeting Agenda</w:t>
      </w:r>
    </w:p>
    <w:p w:rsidR="00230692" w:rsidRDefault="00230692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4F288E" w:rsidRDefault="004B2083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Thursday, September 23</w:t>
      </w:r>
      <w:r w:rsidR="004F288E" w:rsidRPr="004F288E">
        <w:rPr>
          <w:rFonts w:ascii="Calibri" w:hAnsi="Calibri"/>
          <w:sz w:val="22"/>
          <w:szCs w:val="22"/>
        </w:rPr>
        <w:t>, 2010</w:t>
      </w:r>
    </w:p>
    <w:p w:rsidR="00371CD3" w:rsidRPr="004F288E" w:rsidRDefault="00371CD3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4F288E" w:rsidRPr="004F288E" w:rsidRDefault="004F288E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 w:rsidRPr="004F288E">
        <w:rPr>
          <w:rFonts w:ascii="Calibri" w:hAnsi="Calibri"/>
          <w:sz w:val="22"/>
          <w:szCs w:val="22"/>
        </w:rPr>
        <w:t>Eagle’s Nest</w:t>
      </w:r>
    </w:p>
    <w:p w:rsidR="004F288E" w:rsidRDefault="004F288E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County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Name">
          <w:r w:rsidRPr="004F288E">
            <w:rPr>
              <w:rFonts w:ascii="Calibri" w:hAnsi="Calibri"/>
              <w:b w:val="0"/>
              <w:sz w:val="22"/>
              <w:szCs w:val="22"/>
            </w:rPr>
            <w:t>Technical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</w:t>
        </w:r>
        <w:smartTag w:uri="urn:schemas-microsoft-com:office:smarttags" w:element="PlaceType">
          <w:r w:rsidRPr="004F288E">
            <w:rPr>
              <w:rFonts w:ascii="Calibri" w:hAnsi="Calibri"/>
              <w:b w:val="0"/>
              <w:sz w:val="22"/>
              <w:szCs w:val="22"/>
            </w:rPr>
            <w:t>School</w:t>
          </w:r>
        </w:smartTag>
      </w:smartTag>
      <w:r w:rsidRPr="004F288E">
        <w:rPr>
          <w:rFonts w:ascii="Calibri" w:hAnsi="Calibri"/>
          <w:b w:val="0"/>
          <w:sz w:val="22"/>
          <w:szCs w:val="22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Pr="004F288E">
            <w:rPr>
              <w:rFonts w:ascii="Calibri" w:hAnsi="Calibri"/>
              <w:b w:val="0"/>
              <w:sz w:val="22"/>
              <w:szCs w:val="22"/>
            </w:rPr>
            <w:t>8500 Oliver Road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City">
          <w:r w:rsidRPr="004F288E">
            <w:rPr>
              <w:rFonts w:ascii="Calibri" w:hAnsi="Calibri"/>
              <w:b w:val="0"/>
              <w:sz w:val="22"/>
              <w:szCs w:val="22"/>
            </w:rPr>
            <w:t>Erie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, </w:t>
        </w:r>
        <w:smartTag w:uri="urn:schemas-microsoft-com:office:smarttags" w:element="State">
          <w:r w:rsidRPr="004F288E">
            <w:rPr>
              <w:rFonts w:ascii="Calibri" w:hAnsi="Calibri"/>
              <w:b w:val="0"/>
              <w:sz w:val="22"/>
              <w:szCs w:val="22"/>
            </w:rPr>
            <w:t>PA</w:t>
          </w:r>
        </w:smartTag>
        <w:r w:rsidRPr="004F288E">
          <w:rPr>
            <w:rFonts w:ascii="Calibri" w:hAnsi="Calibri"/>
            <w:b w:val="0"/>
            <w:sz w:val="22"/>
            <w:szCs w:val="22"/>
          </w:rPr>
          <w:t xml:space="preserve">  </w:t>
        </w:r>
        <w:smartTag w:uri="urn:schemas-microsoft-com:office:smarttags" w:element="PostalCode">
          <w:r w:rsidRPr="004F288E">
            <w:rPr>
              <w:rFonts w:ascii="Calibri" w:hAnsi="Calibri"/>
              <w:b w:val="0"/>
              <w:sz w:val="22"/>
              <w:szCs w:val="22"/>
            </w:rPr>
            <w:t>16509</w:t>
          </w:r>
        </w:smartTag>
      </w:smartTag>
    </w:p>
    <w:p w:rsidR="00230692" w:rsidRPr="004F288E" w:rsidRDefault="00230692" w:rsidP="00CF3A28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Call to Order</w:t>
      </w:r>
    </w:p>
    <w:p w:rsidR="004B2083" w:rsidRPr="004F288E" w:rsidRDefault="004B2083" w:rsidP="004B2083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AD6AA2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 xml:space="preserve">Roll Call:  Foyle, </w:t>
      </w:r>
      <w:smartTag w:uri="urn:schemas-microsoft-com:office:smarttags" w:element="place">
        <w:smartTag w:uri="urn:schemas-microsoft-com:office:smarttags" w:element="City">
          <w:r w:rsidRPr="004F288E">
            <w:rPr>
              <w:rFonts w:ascii="Calibri" w:hAnsi="Calibri"/>
              <w:b w:val="0"/>
              <w:bCs w:val="0"/>
              <w:sz w:val="22"/>
              <w:szCs w:val="22"/>
            </w:rPr>
            <w:t>Ogden</w:t>
          </w:r>
        </w:smartTag>
      </w:smartTag>
      <w:r w:rsidRPr="004F288E">
        <w:rPr>
          <w:rFonts w:ascii="Calibri" w:hAnsi="Calibri"/>
          <w:b w:val="0"/>
          <w:bCs w:val="0"/>
          <w:sz w:val="22"/>
          <w:szCs w:val="22"/>
        </w:rPr>
        <w:t>, Heath, Bucksbee, Gainer, Kaliszewski, Scutella, Rodgers, Ring, Price, Duda</w:t>
      </w:r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4B2083" w:rsidP="00250170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hyperlink r:id="rId7" w:history="1">
        <w:r w:rsidR="004F288E" w:rsidRPr="004B2083">
          <w:rPr>
            <w:rStyle w:val="Hyperlink"/>
            <w:rFonts w:ascii="Calibri" w:hAnsi="Calibri"/>
            <w:bCs w:val="0"/>
            <w:sz w:val="22"/>
            <w:szCs w:val="22"/>
          </w:rPr>
          <w:t>Motion to accept the Minutes of the</w:t>
        </w:r>
        <w:r w:rsidR="00221341" w:rsidRPr="004B2083">
          <w:rPr>
            <w:rStyle w:val="Hyperlink"/>
            <w:rFonts w:ascii="Calibri" w:hAnsi="Calibri"/>
            <w:bCs w:val="0"/>
            <w:sz w:val="22"/>
            <w:szCs w:val="22"/>
          </w:rPr>
          <w:t xml:space="preserve"> </w:t>
        </w:r>
        <w:r w:rsidRPr="004B2083">
          <w:rPr>
            <w:rStyle w:val="Hyperlink"/>
            <w:rFonts w:ascii="Calibri" w:hAnsi="Calibri"/>
            <w:bCs w:val="0"/>
            <w:sz w:val="22"/>
            <w:szCs w:val="22"/>
          </w:rPr>
          <w:t>May 23</w:t>
        </w:r>
        <w:r w:rsidR="00221341" w:rsidRPr="004B2083">
          <w:rPr>
            <w:rStyle w:val="Hyperlink"/>
            <w:rFonts w:ascii="Calibri" w:hAnsi="Calibri"/>
            <w:bCs w:val="0"/>
            <w:sz w:val="22"/>
            <w:szCs w:val="22"/>
          </w:rPr>
          <w:t>, 2010</w:t>
        </w:r>
        <w:r w:rsidR="004F288E" w:rsidRPr="004B2083">
          <w:rPr>
            <w:rStyle w:val="Hyperlink"/>
            <w:rFonts w:ascii="Calibri" w:hAnsi="Calibri"/>
            <w:bCs w:val="0"/>
            <w:sz w:val="22"/>
            <w:szCs w:val="22"/>
          </w:rPr>
          <w:t xml:space="preserve"> Meeting, as presented</w:t>
        </w:r>
      </w:hyperlink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Correspondence</w:t>
      </w:r>
      <w:r>
        <w:rPr>
          <w:rFonts w:ascii="Calibri" w:hAnsi="Calibri"/>
          <w:b w:val="0"/>
          <w:bCs w:val="0"/>
          <w:sz w:val="22"/>
          <w:szCs w:val="22"/>
        </w:rPr>
        <w:t xml:space="preserve"> - none</w:t>
      </w:r>
    </w:p>
    <w:p w:rsidR="004F288E" w:rsidRPr="004F288E" w:rsidRDefault="004F288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Cs w:val="0"/>
          <w:sz w:val="22"/>
          <w:szCs w:val="22"/>
        </w:rPr>
        <w:t>Motion to approve the following reports, payments and invoices:</w:t>
      </w:r>
    </w:p>
    <w:p w:rsidR="004F288E" w:rsidRPr="004F288E" w:rsidRDefault="004F288E" w:rsidP="004F288E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100439" w:rsidRDefault="00EB0760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8" w:history="1">
        <w:r w:rsidR="004B2083" w:rsidRPr="00EB0760">
          <w:rPr>
            <w:rStyle w:val="Hyperlink"/>
            <w:rFonts w:ascii="Calibri" w:hAnsi="Calibri"/>
            <w:b w:val="0"/>
            <w:sz w:val="22"/>
            <w:szCs w:val="22"/>
          </w:rPr>
          <w:t>ECVT</w:t>
        </w:r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 xml:space="preserve"> Foundation Revenue and Expenditure Report</w:t>
        </w:r>
        <w:r w:rsidRPr="00EB0760">
          <w:rPr>
            <w:rStyle w:val="Hyperlink"/>
            <w:rFonts w:ascii="Calibri" w:hAnsi="Calibri"/>
            <w:b w:val="0"/>
            <w:sz w:val="22"/>
            <w:szCs w:val="22"/>
          </w:rPr>
          <w:t>s, as presented</w:t>
        </w:r>
      </w:hyperlink>
    </w:p>
    <w:p w:rsidR="00100439" w:rsidRPr="004F288E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B2083" w:rsidRDefault="00EB0760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9" w:history="1">
        <w:r w:rsidR="004B2083" w:rsidRPr="00EB0760">
          <w:rPr>
            <w:rStyle w:val="Hyperlink"/>
            <w:rFonts w:ascii="Calibri" w:hAnsi="Calibri"/>
            <w:b w:val="0"/>
            <w:sz w:val="22"/>
            <w:szCs w:val="22"/>
          </w:rPr>
          <w:t>ECVT</w:t>
        </w:r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 xml:space="preserve"> Foundation Checks </w:t>
        </w:r>
        <w:r w:rsidR="004B2083" w:rsidRPr="00EB0760">
          <w:rPr>
            <w:rStyle w:val="Hyperlink"/>
            <w:rFonts w:ascii="Calibri" w:hAnsi="Calibri"/>
            <w:b w:val="0"/>
            <w:sz w:val="22"/>
            <w:szCs w:val="22"/>
          </w:rPr>
          <w:t>issued</w:t>
        </w:r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 xml:space="preserve">, as </w:t>
        </w:r>
        <w:r w:rsidR="00787E5B">
          <w:rPr>
            <w:rStyle w:val="Hyperlink"/>
            <w:rFonts w:ascii="Calibri" w:hAnsi="Calibri"/>
            <w:b w:val="0"/>
            <w:sz w:val="22"/>
            <w:szCs w:val="22"/>
          </w:rPr>
          <w:t>presented,</w:t>
        </w:r>
        <w:r w:rsidR="004F288E" w:rsidRPr="00EB0760">
          <w:rPr>
            <w:rStyle w:val="Hyperlink"/>
            <w:rFonts w:ascii="Calibri" w:hAnsi="Calibri"/>
            <w:sz w:val="22"/>
            <w:szCs w:val="22"/>
          </w:rPr>
          <w:t xml:space="preserve"> </w:t>
        </w:r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 xml:space="preserve">$ </w:t>
        </w:r>
        <w:r w:rsidR="004B2083" w:rsidRPr="00EB0760">
          <w:rPr>
            <w:rStyle w:val="Hyperlink"/>
            <w:rFonts w:ascii="Calibri" w:hAnsi="Calibri"/>
            <w:b w:val="0"/>
            <w:sz w:val="22"/>
            <w:szCs w:val="22"/>
          </w:rPr>
          <w:t>3,850.00</w:t>
        </w:r>
      </w:hyperlink>
    </w:p>
    <w:p w:rsidR="004B2083" w:rsidRPr="004B2083" w:rsidRDefault="004B2083" w:rsidP="004B2083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B2083" w:rsidRPr="00100439" w:rsidRDefault="00B25838" w:rsidP="00CF3A28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10" w:history="1">
        <w:r w:rsidR="004B2083" w:rsidRPr="00B25838">
          <w:rPr>
            <w:rStyle w:val="Hyperlink"/>
            <w:rFonts w:ascii="Calibri" w:hAnsi="Calibri"/>
            <w:b w:val="0"/>
            <w:sz w:val="22"/>
            <w:szCs w:val="22"/>
          </w:rPr>
          <w:t>ECVT Fo</w:t>
        </w:r>
        <w:r w:rsidR="00787E5B" w:rsidRPr="00B25838">
          <w:rPr>
            <w:rStyle w:val="Hyperlink"/>
            <w:rFonts w:ascii="Calibri" w:hAnsi="Calibri"/>
            <w:b w:val="0"/>
            <w:sz w:val="22"/>
            <w:szCs w:val="22"/>
          </w:rPr>
          <w:t xml:space="preserve">undation Invoices, as presented (Ice Cream Social), </w:t>
        </w:r>
        <w:r w:rsidRPr="00B25838">
          <w:rPr>
            <w:rStyle w:val="Hyperlink"/>
            <w:rFonts w:ascii="Calibri" w:hAnsi="Calibri"/>
            <w:b w:val="0"/>
            <w:sz w:val="22"/>
            <w:szCs w:val="22"/>
          </w:rPr>
          <w:t>$1,442.00</w:t>
        </w:r>
      </w:hyperlink>
    </w:p>
    <w:p w:rsidR="00100439" w:rsidRPr="004F288E" w:rsidRDefault="00100439" w:rsidP="00100439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EB0760" w:rsidP="009F65DB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hyperlink r:id="rId11" w:history="1"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>T</w:t>
        </w:r>
        <w:r w:rsidR="00787E5B">
          <w:rPr>
            <w:rStyle w:val="Hyperlink"/>
            <w:rFonts w:ascii="Calibri" w:hAnsi="Calibri"/>
            <w:b w:val="0"/>
            <w:sz w:val="22"/>
            <w:szCs w:val="22"/>
          </w:rPr>
          <w:t>reasurer’s Report, as presented,</w:t>
        </w:r>
        <w:r w:rsidR="004F288E" w:rsidRPr="00EB0760">
          <w:rPr>
            <w:rStyle w:val="Hyperlink"/>
            <w:rFonts w:ascii="Calibri" w:hAnsi="Calibri"/>
            <w:b w:val="0"/>
            <w:sz w:val="22"/>
            <w:szCs w:val="22"/>
          </w:rPr>
          <w:t xml:space="preserve"> </w:t>
        </w:r>
        <w:r w:rsidR="004B2083" w:rsidRPr="00EB0760">
          <w:rPr>
            <w:rStyle w:val="Hyperlink"/>
            <w:rFonts w:ascii="Calibri" w:hAnsi="Calibri"/>
            <w:b w:val="0"/>
            <w:sz w:val="22"/>
            <w:szCs w:val="22"/>
          </w:rPr>
          <w:t>May 2010 through August 2010</w:t>
        </w:r>
      </w:hyperlink>
    </w:p>
    <w:p w:rsidR="004F288E" w:rsidRPr="004F288E" w:rsidRDefault="004F288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sz w:val="22"/>
          <w:szCs w:val="22"/>
        </w:rPr>
      </w:pPr>
    </w:p>
    <w:p w:rsid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Other Business</w:t>
      </w:r>
    </w:p>
    <w:p w:rsidR="003E4197" w:rsidRDefault="003E4197" w:rsidP="003E4197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3E4197" w:rsidRPr="008D2A6F" w:rsidRDefault="00B25838" w:rsidP="003E4197">
      <w:pPr>
        <w:pStyle w:val="Title"/>
        <w:numPr>
          <w:ilvl w:val="1"/>
          <w:numId w:val="7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</w:rPr>
      </w:pPr>
      <w:hyperlink r:id="rId12" w:history="1">
        <w:r w:rsidR="003E4197" w:rsidRPr="00B25838">
          <w:rPr>
            <w:rStyle w:val="Hyperlink"/>
            <w:rFonts w:ascii="Calibri" w:hAnsi="Calibri"/>
            <w:bCs w:val="0"/>
          </w:rPr>
          <w:t>Motion to approve a $100 donation to the Fort LeBoeuf Band for their service at our ice cream social in August</w:t>
        </w:r>
      </w:hyperlink>
    </w:p>
    <w:p w:rsidR="004F288E" w:rsidRPr="004F288E" w:rsidRDefault="004F288E" w:rsidP="004F288E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88215F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Other Information</w:t>
      </w:r>
    </w:p>
    <w:p w:rsidR="004F288E" w:rsidRPr="004F288E" w:rsidRDefault="004F288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4F288E" w:rsidRPr="004F288E" w:rsidRDefault="004F288E" w:rsidP="00CF3A28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4F288E">
        <w:rPr>
          <w:rFonts w:ascii="Calibri" w:hAnsi="Calibri"/>
          <w:b w:val="0"/>
          <w:bCs w:val="0"/>
          <w:sz w:val="22"/>
          <w:szCs w:val="22"/>
        </w:rPr>
        <w:t>Adjournment</w:t>
      </w:r>
    </w:p>
    <w:p w:rsidR="00B6505C" w:rsidRPr="00F94C11" w:rsidRDefault="00B6505C">
      <w:pPr>
        <w:rPr>
          <w:rFonts w:ascii="Helvetica" w:hAnsi="Helvetica"/>
          <w:sz w:val="22"/>
          <w:szCs w:val="22"/>
        </w:rPr>
      </w:pPr>
    </w:p>
    <w:sectPr w:rsidR="00B6505C" w:rsidRPr="00F94C11" w:rsidSect="00230692">
      <w:headerReference w:type="default" r:id="rId13"/>
      <w:pgSz w:w="12240" w:h="15840" w:code="1"/>
      <w:pgMar w:top="1440" w:right="1080" w:bottom="36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359" w:rsidRDefault="00FE6359">
      <w:r>
        <w:separator/>
      </w:r>
    </w:p>
  </w:endnote>
  <w:endnote w:type="continuationSeparator" w:id="0">
    <w:p w:rsidR="00FE6359" w:rsidRDefault="00FE63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359" w:rsidRDefault="00FE6359">
      <w:r>
        <w:separator/>
      </w:r>
    </w:p>
  </w:footnote>
  <w:footnote w:type="continuationSeparator" w:id="0">
    <w:p w:rsidR="00FE6359" w:rsidRDefault="00FE63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838" w:rsidRDefault="00B25838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Meeting Agenda</w:t>
    </w:r>
  </w:p>
  <w:p w:rsidR="00B25838" w:rsidRDefault="00B2583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28, 2009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>
      <w:rPr>
        <w:rStyle w:val="PageNumber"/>
        <w:sz w:val="20"/>
        <w:szCs w:val="20"/>
      </w:rPr>
      <w:fldChar w:fldCharType="end"/>
    </w:r>
  </w:p>
  <w:p w:rsidR="00B25838" w:rsidRDefault="00B25838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898"/>
    <w:multiLevelType w:val="hybridMultilevel"/>
    <w:tmpl w:val="BDB8DBD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5A0577"/>
    <w:multiLevelType w:val="hybridMultilevel"/>
    <w:tmpl w:val="34B0AA14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3">
    <w:nsid w:val="1135612C"/>
    <w:multiLevelType w:val="hybridMultilevel"/>
    <w:tmpl w:val="B30A0792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DEDC23E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7E2A65"/>
    <w:multiLevelType w:val="hybridMultilevel"/>
    <w:tmpl w:val="340C0742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C142AA"/>
    <w:multiLevelType w:val="hybridMultilevel"/>
    <w:tmpl w:val="5114EF2A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C952877"/>
    <w:multiLevelType w:val="hybridMultilevel"/>
    <w:tmpl w:val="139CB0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D26B76"/>
    <w:multiLevelType w:val="hybridMultilevel"/>
    <w:tmpl w:val="AD16D3A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F6865"/>
    <w:multiLevelType w:val="hybridMultilevel"/>
    <w:tmpl w:val="871CB5F0"/>
    <w:lvl w:ilvl="0" w:tplc="1F88E98C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  <w:num w:numId="12">
    <w:abstractNumId w:val="13"/>
  </w:num>
  <w:num w:numId="13">
    <w:abstractNumId w:val="12"/>
  </w:num>
  <w:num w:numId="14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attachedTemplate r:id="rId1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0C4B"/>
    <w:rsid w:val="0000264A"/>
    <w:rsid w:val="00011373"/>
    <w:rsid w:val="0002618A"/>
    <w:rsid w:val="0003094B"/>
    <w:rsid w:val="0003339E"/>
    <w:rsid w:val="00034C55"/>
    <w:rsid w:val="00035A24"/>
    <w:rsid w:val="00037C5B"/>
    <w:rsid w:val="00041DD3"/>
    <w:rsid w:val="00046CEE"/>
    <w:rsid w:val="00047519"/>
    <w:rsid w:val="00051F10"/>
    <w:rsid w:val="000610EF"/>
    <w:rsid w:val="00062C2E"/>
    <w:rsid w:val="0006597F"/>
    <w:rsid w:val="000663B0"/>
    <w:rsid w:val="000740D1"/>
    <w:rsid w:val="0007418E"/>
    <w:rsid w:val="00083BEB"/>
    <w:rsid w:val="000847C7"/>
    <w:rsid w:val="0008487B"/>
    <w:rsid w:val="0008755B"/>
    <w:rsid w:val="00097D5D"/>
    <w:rsid w:val="000A08E7"/>
    <w:rsid w:val="000A4985"/>
    <w:rsid w:val="000A59F3"/>
    <w:rsid w:val="000A5D2B"/>
    <w:rsid w:val="000C235C"/>
    <w:rsid w:val="000C7C07"/>
    <w:rsid w:val="000D43CF"/>
    <w:rsid w:val="000E44DE"/>
    <w:rsid w:val="000F4966"/>
    <w:rsid w:val="00100439"/>
    <w:rsid w:val="00102BF5"/>
    <w:rsid w:val="00105ABF"/>
    <w:rsid w:val="00106D9D"/>
    <w:rsid w:val="001156AA"/>
    <w:rsid w:val="00121494"/>
    <w:rsid w:val="00125055"/>
    <w:rsid w:val="00126109"/>
    <w:rsid w:val="00142235"/>
    <w:rsid w:val="00145FF3"/>
    <w:rsid w:val="0015299A"/>
    <w:rsid w:val="001745EE"/>
    <w:rsid w:val="00176538"/>
    <w:rsid w:val="001772E1"/>
    <w:rsid w:val="00183CB7"/>
    <w:rsid w:val="001D1F24"/>
    <w:rsid w:val="001F134C"/>
    <w:rsid w:val="001F3176"/>
    <w:rsid w:val="002014AB"/>
    <w:rsid w:val="00201B30"/>
    <w:rsid w:val="00220D55"/>
    <w:rsid w:val="00221341"/>
    <w:rsid w:val="00223E5C"/>
    <w:rsid w:val="00230692"/>
    <w:rsid w:val="00236759"/>
    <w:rsid w:val="00236B6E"/>
    <w:rsid w:val="00241137"/>
    <w:rsid w:val="002420F9"/>
    <w:rsid w:val="00245904"/>
    <w:rsid w:val="00250170"/>
    <w:rsid w:val="0025126B"/>
    <w:rsid w:val="00257C8C"/>
    <w:rsid w:val="00265F46"/>
    <w:rsid w:val="00281897"/>
    <w:rsid w:val="002910BA"/>
    <w:rsid w:val="00291F44"/>
    <w:rsid w:val="002B41BA"/>
    <w:rsid w:val="002C058D"/>
    <w:rsid w:val="002C370E"/>
    <w:rsid w:val="002C77AB"/>
    <w:rsid w:val="002D1586"/>
    <w:rsid w:val="0030229C"/>
    <w:rsid w:val="0030620D"/>
    <w:rsid w:val="0031519B"/>
    <w:rsid w:val="0031750D"/>
    <w:rsid w:val="003215B1"/>
    <w:rsid w:val="0033030F"/>
    <w:rsid w:val="00332318"/>
    <w:rsid w:val="00332F43"/>
    <w:rsid w:val="00335268"/>
    <w:rsid w:val="00345584"/>
    <w:rsid w:val="00351B27"/>
    <w:rsid w:val="003523F6"/>
    <w:rsid w:val="00366B08"/>
    <w:rsid w:val="0036778D"/>
    <w:rsid w:val="00371CD3"/>
    <w:rsid w:val="00382D98"/>
    <w:rsid w:val="003B1F48"/>
    <w:rsid w:val="003C39BF"/>
    <w:rsid w:val="003D210C"/>
    <w:rsid w:val="003D51D7"/>
    <w:rsid w:val="003E1851"/>
    <w:rsid w:val="003E4197"/>
    <w:rsid w:val="003E456A"/>
    <w:rsid w:val="003E797C"/>
    <w:rsid w:val="004129EE"/>
    <w:rsid w:val="00413B46"/>
    <w:rsid w:val="00417BD7"/>
    <w:rsid w:val="0043176D"/>
    <w:rsid w:val="0043543B"/>
    <w:rsid w:val="004438BA"/>
    <w:rsid w:val="00447C6D"/>
    <w:rsid w:val="00452966"/>
    <w:rsid w:val="0046634B"/>
    <w:rsid w:val="0047288C"/>
    <w:rsid w:val="00483F16"/>
    <w:rsid w:val="004A0E5E"/>
    <w:rsid w:val="004A44D6"/>
    <w:rsid w:val="004A732D"/>
    <w:rsid w:val="004B11E0"/>
    <w:rsid w:val="004B2083"/>
    <w:rsid w:val="004B2D6B"/>
    <w:rsid w:val="004B4230"/>
    <w:rsid w:val="004C0828"/>
    <w:rsid w:val="004D0880"/>
    <w:rsid w:val="004D760B"/>
    <w:rsid w:val="004E1DEB"/>
    <w:rsid w:val="004F288E"/>
    <w:rsid w:val="00503ADA"/>
    <w:rsid w:val="00505CA1"/>
    <w:rsid w:val="00511767"/>
    <w:rsid w:val="00514B89"/>
    <w:rsid w:val="00514D9D"/>
    <w:rsid w:val="0053178F"/>
    <w:rsid w:val="0053649E"/>
    <w:rsid w:val="00537EA1"/>
    <w:rsid w:val="005415C4"/>
    <w:rsid w:val="00543121"/>
    <w:rsid w:val="0054362E"/>
    <w:rsid w:val="00544E48"/>
    <w:rsid w:val="00550D53"/>
    <w:rsid w:val="005577B9"/>
    <w:rsid w:val="00560142"/>
    <w:rsid w:val="00565DA1"/>
    <w:rsid w:val="00567CF8"/>
    <w:rsid w:val="00571D14"/>
    <w:rsid w:val="00572613"/>
    <w:rsid w:val="00572D33"/>
    <w:rsid w:val="00575220"/>
    <w:rsid w:val="0057555E"/>
    <w:rsid w:val="00575562"/>
    <w:rsid w:val="00582461"/>
    <w:rsid w:val="005841AD"/>
    <w:rsid w:val="0058675D"/>
    <w:rsid w:val="0058766D"/>
    <w:rsid w:val="00594EC1"/>
    <w:rsid w:val="005A04B1"/>
    <w:rsid w:val="005A3167"/>
    <w:rsid w:val="005A3814"/>
    <w:rsid w:val="005B1834"/>
    <w:rsid w:val="005B466B"/>
    <w:rsid w:val="005C4265"/>
    <w:rsid w:val="005C462E"/>
    <w:rsid w:val="005D142B"/>
    <w:rsid w:val="00600084"/>
    <w:rsid w:val="0060444E"/>
    <w:rsid w:val="00604D45"/>
    <w:rsid w:val="0061251F"/>
    <w:rsid w:val="00613A16"/>
    <w:rsid w:val="00622156"/>
    <w:rsid w:val="006221EB"/>
    <w:rsid w:val="00631955"/>
    <w:rsid w:val="0063544E"/>
    <w:rsid w:val="00643BF9"/>
    <w:rsid w:val="00652107"/>
    <w:rsid w:val="00657D11"/>
    <w:rsid w:val="00660191"/>
    <w:rsid w:val="00663023"/>
    <w:rsid w:val="00663612"/>
    <w:rsid w:val="0066723E"/>
    <w:rsid w:val="006749F5"/>
    <w:rsid w:val="00686F12"/>
    <w:rsid w:val="00694423"/>
    <w:rsid w:val="006A1650"/>
    <w:rsid w:val="006B6EE5"/>
    <w:rsid w:val="006C3CEF"/>
    <w:rsid w:val="006D47BB"/>
    <w:rsid w:val="006E04AA"/>
    <w:rsid w:val="007018D7"/>
    <w:rsid w:val="00702A6E"/>
    <w:rsid w:val="00733492"/>
    <w:rsid w:val="00750511"/>
    <w:rsid w:val="00755B7F"/>
    <w:rsid w:val="00756C8F"/>
    <w:rsid w:val="00757FBA"/>
    <w:rsid w:val="00760878"/>
    <w:rsid w:val="00771AF4"/>
    <w:rsid w:val="007766C9"/>
    <w:rsid w:val="007853A4"/>
    <w:rsid w:val="00785733"/>
    <w:rsid w:val="00787E5B"/>
    <w:rsid w:val="00791FB2"/>
    <w:rsid w:val="007A1521"/>
    <w:rsid w:val="007A305C"/>
    <w:rsid w:val="007A6690"/>
    <w:rsid w:val="007B0DEB"/>
    <w:rsid w:val="007B3A69"/>
    <w:rsid w:val="007B601C"/>
    <w:rsid w:val="007C00F5"/>
    <w:rsid w:val="007C30CC"/>
    <w:rsid w:val="007D0440"/>
    <w:rsid w:val="007D3F76"/>
    <w:rsid w:val="007D54AC"/>
    <w:rsid w:val="00813B1D"/>
    <w:rsid w:val="00814C37"/>
    <w:rsid w:val="0081530E"/>
    <w:rsid w:val="00817823"/>
    <w:rsid w:val="00820E0D"/>
    <w:rsid w:val="00823770"/>
    <w:rsid w:val="00835314"/>
    <w:rsid w:val="00840BCF"/>
    <w:rsid w:val="00867370"/>
    <w:rsid w:val="008708C7"/>
    <w:rsid w:val="00874209"/>
    <w:rsid w:val="0088215F"/>
    <w:rsid w:val="008842A8"/>
    <w:rsid w:val="008844BC"/>
    <w:rsid w:val="00885150"/>
    <w:rsid w:val="008873C6"/>
    <w:rsid w:val="008A2E6C"/>
    <w:rsid w:val="008B2134"/>
    <w:rsid w:val="008B351C"/>
    <w:rsid w:val="008C0C12"/>
    <w:rsid w:val="008C4189"/>
    <w:rsid w:val="008C502F"/>
    <w:rsid w:val="008C6ED4"/>
    <w:rsid w:val="008D5C53"/>
    <w:rsid w:val="008F1C45"/>
    <w:rsid w:val="009201F9"/>
    <w:rsid w:val="0092049C"/>
    <w:rsid w:val="00920D0C"/>
    <w:rsid w:val="00923134"/>
    <w:rsid w:val="00924EC5"/>
    <w:rsid w:val="00955E45"/>
    <w:rsid w:val="009609DC"/>
    <w:rsid w:val="00973F03"/>
    <w:rsid w:val="00974A3F"/>
    <w:rsid w:val="00976737"/>
    <w:rsid w:val="0099130E"/>
    <w:rsid w:val="00994C77"/>
    <w:rsid w:val="009967CC"/>
    <w:rsid w:val="00996BAF"/>
    <w:rsid w:val="009C3D0C"/>
    <w:rsid w:val="009C5FDA"/>
    <w:rsid w:val="009C7CBA"/>
    <w:rsid w:val="009D0476"/>
    <w:rsid w:val="009E1B00"/>
    <w:rsid w:val="009F01F6"/>
    <w:rsid w:val="009F2C9D"/>
    <w:rsid w:val="009F65DB"/>
    <w:rsid w:val="00A00567"/>
    <w:rsid w:val="00A01578"/>
    <w:rsid w:val="00A0581E"/>
    <w:rsid w:val="00A120A4"/>
    <w:rsid w:val="00A14B93"/>
    <w:rsid w:val="00A17C8E"/>
    <w:rsid w:val="00A344BA"/>
    <w:rsid w:val="00A424FC"/>
    <w:rsid w:val="00A4278E"/>
    <w:rsid w:val="00A44100"/>
    <w:rsid w:val="00A64A5F"/>
    <w:rsid w:val="00A66021"/>
    <w:rsid w:val="00A66200"/>
    <w:rsid w:val="00A67382"/>
    <w:rsid w:val="00A75B7B"/>
    <w:rsid w:val="00A80A2C"/>
    <w:rsid w:val="00A81035"/>
    <w:rsid w:val="00A83D80"/>
    <w:rsid w:val="00A85CB3"/>
    <w:rsid w:val="00A9531B"/>
    <w:rsid w:val="00AA2EAA"/>
    <w:rsid w:val="00AA7424"/>
    <w:rsid w:val="00AB023B"/>
    <w:rsid w:val="00AB1B4D"/>
    <w:rsid w:val="00AC7416"/>
    <w:rsid w:val="00AD1AAA"/>
    <w:rsid w:val="00AD49A8"/>
    <w:rsid w:val="00AD6AA2"/>
    <w:rsid w:val="00AE093D"/>
    <w:rsid w:val="00AF0F1D"/>
    <w:rsid w:val="00AF1A94"/>
    <w:rsid w:val="00AF313C"/>
    <w:rsid w:val="00AF437F"/>
    <w:rsid w:val="00B0572E"/>
    <w:rsid w:val="00B13D3C"/>
    <w:rsid w:val="00B172C9"/>
    <w:rsid w:val="00B230F4"/>
    <w:rsid w:val="00B24534"/>
    <w:rsid w:val="00B25838"/>
    <w:rsid w:val="00B34FAF"/>
    <w:rsid w:val="00B602F4"/>
    <w:rsid w:val="00B6495A"/>
    <w:rsid w:val="00B6505C"/>
    <w:rsid w:val="00B72CC1"/>
    <w:rsid w:val="00B87F54"/>
    <w:rsid w:val="00BB0D98"/>
    <w:rsid w:val="00BB2207"/>
    <w:rsid w:val="00BB4952"/>
    <w:rsid w:val="00BC0067"/>
    <w:rsid w:val="00BC27DB"/>
    <w:rsid w:val="00BD493C"/>
    <w:rsid w:val="00BD4C61"/>
    <w:rsid w:val="00C02907"/>
    <w:rsid w:val="00C065A8"/>
    <w:rsid w:val="00C10416"/>
    <w:rsid w:val="00C20D60"/>
    <w:rsid w:val="00C23B70"/>
    <w:rsid w:val="00C23C1D"/>
    <w:rsid w:val="00C313A5"/>
    <w:rsid w:val="00C41BC8"/>
    <w:rsid w:val="00C41F5D"/>
    <w:rsid w:val="00C547B2"/>
    <w:rsid w:val="00C760CB"/>
    <w:rsid w:val="00C820F4"/>
    <w:rsid w:val="00C90DDF"/>
    <w:rsid w:val="00C924FD"/>
    <w:rsid w:val="00C93878"/>
    <w:rsid w:val="00C940E2"/>
    <w:rsid w:val="00C97817"/>
    <w:rsid w:val="00C97F17"/>
    <w:rsid w:val="00CA49B8"/>
    <w:rsid w:val="00CB0CCA"/>
    <w:rsid w:val="00CF0248"/>
    <w:rsid w:val="00CF02FE"/>
    <w:rsid w:val="00CF3A28"/>
    <w:rsid w:val="00D0556F"/>
    <w:rsid w:val="00D05B08"/>
    <w:rsid w:val="00D0709E"/>
    <w:rsid w:val="00D107D3"/>
    <w:rsid w:val="00D166DC"/>
    <w:rsid w:val="00D16B30"/>
    <w:rsid w:val="00D22E48"/>
    <w:rsid w:val="00D25245"/>
    <w:rsid w:val="00D31E6F"/>
    <w:rsid w:val="00D37FCE"/>
    <w:rsid w:val="00D4445B"/>
    <w:rsid w:val="00D52237"/>
    <w:rsid w:val="00D52958"/>
    <w:rsid w:val="00D53839"/>
    <w:rsid w:val="00D56440"/>
    <w:rsid w:val="00D57F45"/>
    <w:rsid w:val="00D6204D"/>
    <w:rsid w:val="00D63C40"/>
    <w:rsid w:val="00D748D0"/>
    <w:rsid w:val="00D83F2E"/>
    <w:rsid w:val="00D94FBF"/>
    <w:rsid w:val="00D9554C"/>
    <w:rsid w:val="00DB2EAF"/>
    <w:rsid w:val="00DB7553"/>
    <w:rsid w:val="00DC2AB5"/>
    <w:rsid w:val="00DC4943"/>
    <w:rsid w:val="00DD0351"/>
    <w:rsid w:val="00DD26D1"/>
    <w:rsid w:val="00DD3173"/>
    <w:rsid w:val="00DD4F89"/>
    <w:rsid w:val="00DE1DC4"/>
    <w:rsid w:val="00DE249F"/>
    <w:rsid w:val="00DE34F2"/>
    <w:rsid w:val="00DE4231"/>
    <w:rsid w:val="00DE7B77"/>
    <w:rsid w:val="00DF2A4F"/>
    <w:rsid w:val="00DF3F57"/>
    <w:rsid w:val="00DF5417"/>
    <w:rsid w:val="00DF5568"/>
    <w:rsid w:val="00E1045A"/>
    <w:rsid w:val="00E17689"/>
    <w:rsid w:val="00E368B6"/>
    <w:rsid w:val="00E40595"/>
    <w:rsid w:val="00E44021"/>
    <w:rsid w:val="00E53AD8"/>
    <w:rsid w:val="00E53D18"/>
    <w:rsid w:val="00E65D33"/>
    <w:rsid w:val="00E82956"/>
    <w:rsid w:val="00E84DD4"/>
    <w:rsid w:val="00E93704"/>
    <w:rsid w:val="00EB0760"/>
    <w:rsid w:val="00EB3B2A"/>
    <w:rsid w:val="00EB3D23"/>
    <w:rsid w:val="00EC76D0"/>
    <w:rsid w:val="00ED0516"/>
    <w:rsid w:val="00ED699C"/>
    <w:rsid w:val="00F0088C"/>
    <w:rsid w:val="00F00E09"/>
    <w:rsid w:val="00F13DA4"/>
    <w:rsid w:val="00F17904"/>
    <w:rsid w:val="00F240C1"/>
    <w:rsid w:val="00F27CF8"/>
    <w:rsid w:val="00F352DD"/>
    <w:rsid w:val="00F8445F"/>
    <w:rsid w:val="00F916F9"/>
    <w:rsid w:val="00F93608"/>
    <w:rsid w:val="00F94C11"/>
    <w:rsid w:val="00FC3EBA"/>
    <w:rsid w:val="00FC656F"/>
    <w:rsid w:val="00FD79CD"/>
    <w:rsid w:val="00FD7B23"/>
    <w:rsid w:val="00FE1B9B"/>
    <w:rsid w:val="00FE6359"/>
    <w:rsid w:val="00FF7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ostalCod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Subtitle">
    <w:name w:val="Subtitle"/>
    <w:basedOn w:val="Normal"/>
    <w:qFormat/>
    <w:pPr>
      <w:jc w:val="right"/>
    </w:pPr>
    <w:rPr>
      <w:b/>
      <w:bCs/>
      <w:u w:val="single"/>
    </w:rPr>
  </w:style>
  <w:style w:type="paragraph" w:styleId="BodyText2">
    <w:name w:val="Body Text 2"/>
    <w:basedOn w:val="Normal"/>
    <w:rPr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mailstyle25">
    <w:name w:val="EmailStyle25"/>
    <w:aliases w:val="EmailStyle25"/>
    <w:basedOn w:val="DefaultParagraphFont"/>
    <w:semiHidden/>
    <w:personal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ectssrv05\shares\Business\Public%20Information\Board%20Agendas%20Minutes\2010-2011\Sept%202010\ECVT-meeting%20Sept%202010\Revenue%20&amp;%20Expenditure%20Foundation%20Sept%202010.pd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ectssrv05\shares\Business\Public%20Information\Board%20Agendas%20Minutes\2010-2011\Sept%202010\ECVT-meeting%20Sept%202010\Meeting-Draft-MINUTES-ECVTF-%20May%2027%202010.pdf" TargetMode="External"/><Relationship Id="rId12" Type="http://schemas.openxmlformats.org/officeDocument/2006/relationships/hyperlink" Target="file:///\\ectssrv05\shares\Business\Public%20Information\Board%20Agendas%20Minutes\2010-2011\Sept%202010\ECVT-meeting%20Sept%202010\Motion-Ft%20LeBoeuf%20Band%20Contribution-Sept%20201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ectssrv05\shares\Business\Public%20Information\Board%20Agendas%20Minutes\2010-2011\Sept%202010\ECVT-meeting%20Sept%202010\Treasurer%20Report-Foundation-%20Actual-May%20through%20August%202010%20YTD.xls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file:///\\ectssrv05\shares\Business\Public%20Information\Board%20Agendas%20Minutes\2010-2011\Sept%202010\ECVT-meeting%20Sept%202010\Invoice%20list-%20Foundation%20Sept%20201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ectssrv05\shares\Business\Public%20Information\Board%20Agendas%20Minutes\2010-2011\Sept%202010\ECVT-meeting%20Sept%202010\Check%20list-%20Foundation%20Sept%202010.pd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1324</CharactersWithSpaces>
  <SharedDoc>false</SharedDoc>
  <HLinks>
    <vt:vector size="36" baseType="variant">
      <vt:variant>
        <vt:i4>458845</vt:i4>
      </vt:variant>
      <vt:variant>
        <vt:i4>15</vt:i4>
      </vt:variant>
      <vt:variant>
        <vt:i4>0</vt:i4>
      </vt:variant>
      <vt:variant>
        <vt:i4>5</vt:i4>
      </vt:variant>
      <vt:variant>
        <vt:lpwstr>Motion-Ft LeBoeuf Band Contribution-Sept 2010.pdf</vt:lpwstr>
      </vt:variant>
      <vt:variant>
        <vt:lpwstr/>
      </vt:variant>
      <vt:variant>
        <vt:i4>7274558</vt:i4>
      </vt:variant>
      <vt:variant>
        <vt:i4>12</vt:i4>
      </vt:variant>
      <vt:variant>
        <vt:i4>0</vt:i4>
      </vt:variant>
      <vt:variant>
        <vt:i4>5</vt:i4>
      </vt:variant>
      <vt:variant>
        <vt:lpwstr>Treasurer Report-Foundation- Actual-May through August 2010 YTD.xls.pdf</vt:lpwstr>
      </vt:variant>
      <vt:variant>
        <vt:lpwstr/>
      </vt:variant>
      <vt:variant>
        <vt:i4>2949173</vt:i4>
      </vt:variant>
      <vt:variant>
        <vt:i4>9</vt:i4>
      </vt:variant>
      <vt:variant>
        <vt:i4>0</vt:i4>
      </vt:variant>
      <vt:variant>
        <vt:i4>5</vt:i4>
      </vt:variant>
      <vt:variant>
        <vt:lpwstr>Invoice list- Foundation Sept 2010.pdf</vt:lpwstr>
      </vt:variant>
      <vt:variant>
        <vt:lpwstr/>
      </vt:variant>
      <vt:variant>
        <vt:i4>4456523</vt:i4>
      </vt:variant>
      <vt:variant>
        <vt:i4>6</vt:i4>
      </vt:variant>
      <vt:variant>
        <vt:i4>0</vt:i4>
      </vt:variant>
      <vt:variant>
        <vt:i4>5</vt:i4>
      </vt:variant>
      <vt:variant>
        <vt:lpwstr>Check list- Foundation Sept 2010.pdf</vt:lpwstr>
      </vt:variant>
      <vt:variant>
        <vt:lpwstr/>
      </vt:variant>
      <vt:variant>
        <vt:i4>7864383</vt:i4>
      </vt:variant>
      <vt:variant>
        <vt:i4>3</vt:i4>
      </vt:variant>
      <vt:variant>
        <vt:i4>0</vt:i4>
      </vt:variant>
      <vt:variant>
        <vt:i4>5</vt:i4>
      </vt:variant>
      <vt:variant>
        <vt:lpwstr>Revenue &amp; Expenditure Foundation Sept 2010.pdf</vt:lpwstr>
      </vt:variant>
      <vt:variant>
        <vt:lpwstr/>
      </vt:variant>
      <vt:variant>
        <vt:i4>1376281</vt:i4>
      </vt:variant>
      <vt:variant>
        <vt:i4>0</vt:i4>
      </vt:variant>
      <vt:variant>
        <vt:i4>0</vt:i4>
      </vt:variant>
      <vt:variant>
        <vt:i4>5</vt:i4>
      </vt:variant>
      <vt:variant>
        <vt:lpwstr>Meeting-Draft-MINUTES-ECVTF- May 27 2010.pdf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2010-05-20T17:30:00Z</cp:lastPrinted>
  <dcterms:created xsi:type="dcterms:W3CDTF">2010-11-23T15:27:00Z</dcterms:created>
  <dcterms:modified xsi:type="dcterms:W3CDTF">2010-11-23T15:27:00Z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