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E84" w:rsidRDefault="0058088A">
      <w:pPr>
        <w:pStyle w:val="Title"/>
        <w:shd w:val="clear" w:color="auto" w:fill="CCFFCC"/>
        <w:spacing w:after="60"/>
        <w:rPr>
          <w:rFonts w:ascii="Calibri" w:hAnsi="Calibri"/>
        </w:rPr>
      </w:pPr>
      <w:r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45pt;height:53.45pt">
            <v:imagedata r:id="rId7" o:title="ects wo bg"/>
          </v:shape>
        </w:pict>
      </w:r>
    </w:p>
    <w:p w:rsidR="00955E84" w:rsidRDefault="00955E84">
      <w:pPr>
        <w:pStyle w:val="Title"/>
        <w:spacing w:after="60"/>
        <w:rPr>
          <w:rFonts w:ascii="Calibri" w:hAnsi="Calibri"/>
          <w:bCs w:val="0"/>
          <w:color w:val="008000"/>
        </w:rPr>
      </w:pPr>
    </w:p>
    <w:p w:rsidR="00955E84" w:rsidRPr="00BB2677" w:rsidRDefault="00955E84">
      <w:pPr>
        <w:pStyle w:val="Title"/>
        <w:spacing w:after="60"/>
        <w:rPr>
          <w:rFonts w:ascii="Calibri" w:hAnsi="Calibri"/>
          <w:bCs w:val="0"/>
        </w:rPr>
      </w:pPr>
      <w:r w:rsidRPr="00BB2677">
        <w:rPr>
          <w:rFonts w:ascii="Calibri" w:hAnsi="Calibri"/>
          <w:bCs w:val="0"/>
        </w:rPr>
        <w:t xml:space="preserve">Joint Operating Committee - Meeting </w:t>
      </w:r>
      <w:r w:rsidR="00BB2677" w:rsidRPr="00BB2677">
        <w:rPr>
          <w:rFonts w:ascii="Calibri" w:hAnsi="Calibri"/>
          <w:bCs w:val="0"/>
        </w:rPr>
        <w:t>Minutes</w:t>
      </w:r>
    </w:p>
    <w:p w:rsidR="00955E84" w:rsidRPr="00BB2677" w:rsidRDefault="00955E84">
      <w:pPr>
        <w:pStyle w:val="Title"/>
        <w:spacing w:after="60"/>
        <w:rPr>
          <w:rFonts w:ascii="Calibri" w:hAnsi="Calibri"/>
        </w:rPr>
      </w:pPr>
      <w:r w:rsidRPr="00BB2677">
        <w:rPr>
          <w:rFonts w:ascii="Calibri" w:hAnsi="Calibri"/>
        </w:rPr>
        <w:t>Thursday, October 28, 2010</w:t>
      </w:r>
    </w:p>
    <w:p w:rsidR="00955E84" w:rsidRPr="00BB2677" w:rsidRDefault="00955E84">
      <w:pPr>
        <w:pStyle w:val="Title"/>
        <w:spacing w:after="60"/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BB2677">
            <w:rPr>
              <w:rFonts w:ascii="Calibri" w:hAnsi="Calibri"/>
              <w:b w:val="0"/>
            </w:rPr>
            <w:t>Erie</w:t>
          </w:r>
        </w:smartTag>
        <w:r w:rsidRPr="00BB2677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BB2677">
            <w:rPr>
              <w:rFonts w:ascii="Calibri" w:hAnsi="Calibri"/>
              <w:b w:val="0"/>
            </w:rPr>
            <w:t>County</w:t>
          </w:r>
        </w:smartTag>
        <w:r w:rsidRPr="00BB2677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BB2677">
            <w:rPr>
              <w:rFonts w:ascii="Calibri" w:hAnsi="Calibri"/>
              <w:b w:val="0"/>
            </w:rPr>
            <w:t>Technical</w:t>
          </w:r>
        </w:smartTag>
        <w:r w:rsidRPr="00BB2677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BB2677">
            <w:rPr>
              <w:rFonts w:ascii="Calibri" w:hAnsi="Calibri"/>
              <w:b w:val="0"/>
            </w:rPr>
            <w:t>School</w:t>
          </w:r>
        </w:smartTag>
      </w:smartTag>
      <w:r w:rsidRPr="00BB2677">
        <w:rPr>
          <w:rFonts w:ascii="Calibri" w:hAnsi="Calibri"/>
          <w:b w:val="0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BB2677">
            <w:rPr>
              <w:rFonts w:ascii="Calibri" w:hAnsi="Calibri"/>
              <w:b w:val="0"/>
            </w:rPr>
            <w:t>8500 Oliver Road</w:t>
          </w:r>
        </w:smartTag>
        <w:r w:rsidRPr="00BB2677">
          <w:rPr>
            <w:rFonts w:ascii="Calibri" w:hAnsi="Calibri"/>
            <w:b w:val="0"/>
          </w:rPr>
          <w:t xml:space="preserve">, </w:t>
        </w:r>
        <w:smartTag w:uri="urn:schemas-microsoft-com:office:smarttags" w:element="City">
          <w:r w:rsidRPr="00BB2677">
            <w:rPr>
              <w:rFonts w:ascii="Calibri" w:hAnsi="Calibri"/>
              <w:b w:val="0"/>
            </w:rPr>
            <w:t>Erie</w:t>
          </w:r>
        </w:smartTag>
        <w:r w:rsidRPr="00BB2677">
          <w:rPr>
            <w:rFonts w:ascii="Calibri" w:hAnsi="Calibri"/>
            <w:b w:val="0"/>
          </w:rPr>
          <w:t xml:space="preserve">, </w:t>
        </w:r>
        <w:smartTag w:uri="urn:schemas-microsoft-com:office:smarttags" w:element="State">
          <w:r w:rsidRPr="00BB2677">
            <w:rPr>
              <w:rFonts w:ascii="Calibri" w:hAnsi="Calibri"/>
              <w:b w:val="0"/>
            </w:rPr>
            <w:t>PA</w:t>
          </w:r>
        </w:smartTag>
        <w:r w:rsidRPr="00BB2677">
          <w:rPr>
            <w:rFonts w:ascii="Calibri" w:hAnsi="Calibri"/>
            <w:b w:val="0"/>
          </w:rPr>
          <w:t xml:space="preserve">  </w:t>
        </w:r>
        <w:smartTag w:uri="urn:schemas-microsoft-com:office:smarttags" w:element="PostalCode">
          <w:r w:rsidRPr="00BB2677">
            <w:rPr>
              <w:rFonts w:ascii="Calibri" w:hAnsi="Calibri"/>
              <w:b w:val="0"/>
            </w:rPr>
            <w:t>16509</w:t>
          </w:r>
        </w:smartTag>
      </w:smartTag>
    </w:p>
    <w:p w:rsidR="00955E84" w:rsidRDefault="00955E84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FA224E" w:rsidRDefault="00FA224E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FA224E" w:rsidRPr="00BB2677" w:rsidRDefault="00FA224E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955E84" w:rsidRPr="00BB2677" w:rsidRDefault="00955E84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  <w:r w:rsidRPr="00BB2677">
        <w:rPr>
          <w:rFonts w:ascii="Calibri" w:hAnsi="Calibri"/>
          <w:bCs w:val="0"/>
        </w:rPr>
        <w:t>Work Session – 6:00 pm</w:t>
      </w:r>
    </w:p>
    <w:p w:rsidR="00FA224E" w:rsidRDefault="00FA224E" w:rsidP="00174BCF">
      <w:pPr>
        <w:pStyle w:val="Title"/>
        <w:tabs>
          <w:tab w:val="left" w:pos="7920"/>
        </w:tabs>
        <w:jc w:val="right"/>
      </w:pPr>
    </w:p>
    <w:p w:rsidR="00FA224E" w:rsidRDefault="00FA224E" w:rsidP="00174BCF">
      <w:pPr>
        <w:pStyle w:val="Title"/>
        <w:tabs>
          <w:tab w:val="left" w:pos="7920"/>
        </w:tabs>
        <w:jc w:val="right"/>
      </w:pPr>
    </w:p>
    <w:p w:rsidR="00955E84" w:rsidRPr="00174BCF" w:rsidRDefault="00955E84" w:rsidP="00174BCF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  <w:r w:rsidRPr="00174BCF">
        <w:rPr>
          <w:rFonts w:ascii="Calibri" w:hAnsi="Calibri"/>
          <w:bCs w:val="0"/>
        </w:rPr>
        <w:t xml:space="preserve">Community College discussion- Mr. Barry Grossman, </w:t>
      </w:r>
      <w:smartTag w:uri="urn:schemas-microsoft-com:office:smarttags" w:element="place">
        <w:smartTag w:uri="urn:schemas-microsoft-com:office:smarttags" w:element="PlaceName">
          <w:r w:rsidRPr="00174BCF">
            <w:rPr>
              <w:rFonts w:ascii="Calibri" w:hAnsi="Calibri"/>
              <w:bCs w:val="0"/>
            </w:rPr>
            <w:t>Erie</w:t>
          </w:r>
        </w:smartTag>
        <w:r w:rsidRPr="00174BCF">
          <w:rPr>
            <w:rFonts w:ascii="Calibri" w:hAnsi="Calibri"/>
            <w:bCs w:val="0"/>
          </w:rPr>
          <w:t xml:space="preserve"> </w:t>
        </w:r>
        <w:smartTag w:uri="urn:schemas-microsoft-com:office:smarttags" w:element="PlaceType">
          <w:r w:rsidRPr="00174BCF">
            <w:rPr>
              <w:rFonts w:ascii="Calibri" w:hAnsi="Calibri"/>
              <w:bCs w:val="0"/>
            </w:rPr>
            <w:t>County</w:t>
          </w:r>
        </w:smartTag>
      </w:smartTag>
      <w:r w:rsidRPr="00174BCF">
        <w:rPr>
          <w:rFonts w:ascii="Calibri" w:hAnsi="Calibri"/>
          <w:bCs w:val="0"/>
        </w:rPr>
        <w:t xml:space="preserve"> Executive</w:t>
      </w:r>
    </w:p>
    <w:p w:rsidR="00174BCF" w:rsidRPr="00BB2677" w:rsidRDefault="00174BCF" w:rsidP="00174BCF">
      <w:pPr>
        <w:pStyle w:val="Title"/>
        <w:tabs>
          <w:tab w:val="left" w:pos="7920"/>
        </w:tabs>
        <w:jc w:val="right"/>
        <w:rPr>
          <w:rFonts w:ascii="Calibri" w:hAnsi="Calibri"/>
          <w:b w:val="0"/>
          <w:bCs w:val="0"/>
        </w:rPr>
      </w:pPr>
    </w:p>
    <w:p w:rsidR="00174BCF" w:rsidRPr="00174BCF" w:rsidRDefault="00174BCF" w:rsidP="00174BCF">
      <w:pPr>
        <w:rPr>
          <w:rFonts w:ascii="Calibri" w:hAnsi="Calibri"/>
        </w:rPr>
      </w:pPr>
      <w:r w:rsidRPr="00174BCF">
        <w:rPr>
          <w:rFonts w:ascii="Calibri" w:hAnsi="Calibri"/>
        </w:rPr>
        <w:t xml:space="preserve">County Executive Barry Grossman, along with Dr. Bob Oliver (special assistant to the </w:t>
      </w:r>
      <w:smartTag w:uri="urn:schemas-microsoft-com:office:smarttags" w:element="place">
        <w:smartTag w:uri="urn:schemas-microsoft-com:office:smarttags" w:element="PlaceType">
          <w:r w:rsidRPr="00174BCF">
            <w:rPr>
              <w:rFonts w:ascii="Calibri" w:hAnsi="Calibri"/>
            </w:rPr>
            <w:t>County</w:t>
          </w:r>
        </w:smartTag>
        <w:r w:rsidRPr="00174BCF">
          <w:rPr>
            <w:rFonts w:ascii="Calibri" w:hAnsi="Calibri"/>
          </w:rPr>
          <w:t xml:space="preserve"> </w:t>
        </w:r>
        <w:smartTag w:uri="urn:schemas-microsoft-com:office:smarttags" w:element="PlaceName">
          <w:r w:rsidRPr="00174BCF">
            <w:rPr>
              <w:rFonts w:ascii="Calibri" w:hAnsi="Calibri"/>
            </w:rPr>
            <w:t>Executive</w:t>
          </w:r>
        </w:smartTag>
      </w:smartTag>
      <w:r w:rsidR="00FA2D23">
        <w:rPr>
          <w:rFonts w:ascii="Calibri" w:hAnsi="Calibri"/>
        </w:rPr>
        <w:t>) and</w:t>
      </w:r>
      <w:r w:rsidRPr="00174BCF">
        <w:rPr>
          <w:rFonts w:ascii="Calibri" w:hAnsi="Calibri"/>
        </w:rPr>
        <w:t xml:space="preserve"> Jim </w:t>
      </w:r>
      <w:proofErr w:type="spellStart"/>
      <w:r w:rsidRPr="00174BCF">
        <w:rPr>
          <w:rFonts w:ascii="Calibri" w:hAnsi="Calibri"/>
        </w:rPr>
        <w:t>Dible</w:t>
      </w:r>
      <w:proofErr w:type="spellEnd"/>
      <w:r w:rsidRPr="00174BCF">
        <w:rPr>
          <w:rFonts w:ascii="Calibri" w:hAnsi="Calibri"/>
        </w:rPr>
        <w:t xml:space="preserve"> (President of the Erie Regional Chamber), made an appeal to the JOC to change their in-kind contribution to include a community college sponsorship by the City of Erie School District.  As a whole, the committee did not take action on Mr. Grossman’s appeal.  Most committee members wanted additional time to talk with their </w:t>
      </w:r>
      <w:r w:rsidR="00A03729">
        <w:rPr>
          <w:rFonts w:ascii="Calibri" w:hAnsi="Calibri"/>
        </w:rPr>
        <w:t>home school</w:t>
      </w:r>
      <w:r w:rsidRPr="00174BCF">
        <w:rPr>
          <w:rFonts w:ascii="Calibri" w:hAnsi="Calibri"/>
        </w:rPr>
        <w:t xml:space="preserve"> board members</w:t>
      </w:r>
      <w:r w:rsidR="00A03729">
        <w:rPr>
          <w:rFonts w:ascii="Calibri" w:hAnsi="Calibri"/>
        </w:rPr>
        <w:t xml:space="preserve"> before making any commitment. </w:t>
      </w:r>
    </w:p>
    <w:p w:rsidR="00174BCF" w:rsidRPr="00174BCF" w:rsidRDefault="00174BCF" w:rsidP="00174BCF">
      <w:pPr>
        <w:rPr>
          <w:rFonts w:ascii="Calibri" w:hAnsi="Calibri"/>
        </w:rPr>
      </w:pPr>
    </w:p>
    <w:p w:rsidR="00174BCF" w:rsidRPr="00174BCF" w:rsidRDefault="00174BCF" w:rsidP="00174BCF">
      <w:pPr>
        <w:rPr>
          <w:rFonts w:ascii="Calibri" w:hAnsi="Calibri"/>
        </w:rPr>
      </w:pPr>
      <w:r w:rsidRPr="00174BCF">
        <w:rPr>
          <w:rFonts w:ascii="Calibri" w:hAnsi="Calibri"/>
        </w:rPr>
        <w:t>Mr. Grossman offered to send a ‘community college team’ to any district that needs information about the college, sponsorship or an in-kind contribution before the JOC meets again in November.  JOC members received his office telephone number.</w:t>
      </w:r>
    </w:p>
    <w:p w:rsidR="00955E84" w:rsidRPr="00BB2677" w:rsidRDefault="00955E84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955E84" w:rsidRDefault="00955E84" w:rsidP="00FA2D23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  <w:r w:rsidRPr="00FA2D23">
        <w:rPr>
          <w:rFonts w:ascii="Calibri" w:hAnsi="Calibri"/>
          <w:bCs w:val="0"/>
        </w:rPr>
        <w:t>Risk Analysis – Aldo Jackson</w:t>
      </w:r>
    </w:p>
    <w:p w:rsidR="00DF6331" w:rsidRDefault="00DF6331" w:rsidP="00FA2D23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</w:p>
    <w:p w:rsidR="00FA2D23" w:rsidRPr="00DF6331" w:rsidRDefault="00DF6331" w:rsidP="00FA2D2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F6331">
        <w:rPr>
          <w:rFonts w:ascii="Calibri" w:hAnsi="Calibri"/>
          <w:b w:val="0"/>
          <w:bCs w:val="0"/>
        </w:rPr>
        <w:t>Aldo Jackson, Director</w:t>
      </w:r>
      <w:r>
        <w:rPr>
          <w:rFonts w:ascii="Calibri" w:hAnsi="Calibri"/>
          <w:b w:val="0"/>
          <w:bCs w:val="0"/>
        </w:rPr>
        <w:t xml:space="preserve">, </w:t>
      </w:r>
      <w:r w:rsidRPr="00DF6331">
        <w:rPr>
          <w:rFonts w:ascii="Calibri" w:hAnsi="Calibri"/>
          <w:b w:val="0"/>
          <w:bCs w:val="0"/>
        </w:rPr>
        <w:t xml:space="preserve">reviewed the </w:t>
      </w:r>
      <w:r>
        <w:rPr>
          <w:rFonts w:ascii="Calibri" w:hAnsi="Calibri"/>
          <w:b w:val="0"/>
          <w:bCs w:val="0"/>
        </w:rPr>
        <w:t>presentation</w:t>
      </w:r>
      <w:r w:rsidRPr="00DF6331">
        <w:rPr>
          <w:rFonts w:ascii="Calibri" w:hAnsi="Calibri"/>
          <w:b w:val="0"/>
          <w:bCs w:val="0"/>
        </w:rPr>
        <w:t xml:space="preserve"> titled “</w:t>
      </w:r>
      <w:r>
        <w:rPr>
          <w:rFonts w:ascii="Calibri" w:hAnsi="Calibri"/>
          <w:b w:val="0"/>
          <w:bCs w:val="0"/>
        </w:rPr>
        <w:t>Coming Together for ECTS</w:t>
      </w:r>
      <w:r w:rsidRPr="00DF6331">
        <w:rPr>
          <w:rFonts w:ascii="Calibri" w:hAnsi="Calibri"/>
          <w:b w:val="0"/>
          <w:bCs w:val="0"/>
        </w:rPr>
        <w:t xml:space="preserve">” </w:t>
      </w:r>
      <w:r>
        <w:rPr>
          <w:rFonts w:ascii="Calibri" w:hAnsi="Calibri"/>
          <w:b w:val="0"/>
          <w:bCs w:val="0"/>
        </w:rPr>
        <w:t xml:space="preserve">and </w:t>
      </w:r>
      <w:r w:rsidRPr="00DF6331">
        <w:rPr>
          <w:rFonts w:ascii="Calibri" w:hAnsi="Calibri"/>
          <w:b w:val="0"/>
          <w:bCs w:val="0"/>
        </w:rPr>
        <w:t>encourage</w:t>
      </w:r>
      <w:r>
        <w:rPr>
          <w:rFonts w:ascii="Calibri" w:hAnsi="Calibri"/>
          <w:b w:val="0"/>
          <w:bCs w:val="0"/>
        </w:rPr>
        <w:t>d</w:t>
      </w:r>
      <w:r w:rsidRPr="00DF6331">
        <w:rPr>
          <w:rFonts w:ascii="Calibri" w:hAnsi="Calibri"/>
          <w:b w:val="0"/>
          <w:bCs w:val="0"/>
        </w:rPr>
        <w:t xml:space="preserve"> discussion regarding the factors identified as challenges facing the school organization.</w:t>
      </w:r>
      <w:r>
        <w:rPr>
          <w:rFonts w:ascii="Calibri" w:hAnsi="Calibri"/>
          <w:b w:val="0"/>
          <w:bCs w:val="0"/>
        </w:rPr>
        <w:t xml:space="preserve"> The presentation has been made to the district superintendents and to the ECTS employee groups.</w:t>
      </w:r>
    </w:p>
    <w:p w:rsidR="00955E84" w:rsidRDefault="00955E84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FA224E" w:rsidRDefault="00FA224E" w:rsidP="00BB2677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FA224E" w:rsidRDefault="00FA224E" w:rsidP="00BB2677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BB2677" w:rsidRDefault="00955E84" w:rsidP="00BB2677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  <w:r w:rsidRPr="00BB2677">
        <w:rPr>
          <w:rFonts w:ascii="Calibri" w:hAnsi="Calibri"/>
          <w:bCs w:val="0"/>
        </w:rPr>
        <w:t>Regular Meeting</w:t>
      </w:r>
    </w:p>
    <w:p w:rsidR="00BB2677" w:rsidRDefault="00BB2677" w:rsidP="00BB2677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F93D9E" w:rsidRDefault="00F93D9E" w:rsidP="00F93D9E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t>Call to Order</w:t>
      </w:r>
    </w:p>
    <w:p w:rsidR="00F93D9E" w:rsidRPr="00A27E6D" w:rsidRDefault="00F93D9E" w:rsidP="00F93D9E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</w:p>
    <w:p w:rsidR="00F93D9E" w:rsidRPr="00A27E6D" w:rsidRDefault="00F93D9E" w:rsidP="00F93D9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27E6D">
        <w:rPr>
          <w:rFonts w:ascii="Calibri" w:hAnsi="Calibri"/>
          <w:b w:val="0"/>
          <w:bCs w:val="0"/>
        </w:rPr>
        <w:t xml:space="preserve">Mr. Bucksbee, Chairperson, called the </w:t>
      </w:r>
      <w:r w:rsidR="0015225D">
        <w:rPr>
          <w:rFonts w:ascii="Calibri" w:hAnsi="Calibri"/>
          <w:b w:val="0"/>
          <w:bCs w:val="0"/>
        </w:rPr>
        <w:t>regular meeting to order at 7:40</w:t>
      </w:r>
      <w:r w:rsidRPr="00A27E6D">
        <w:rPr>
          <w:rFonts w:ascii="Calibri" w:hAnsi="Calibri"/>
          <w:b w:val="0"/>
          <w:bCs w:val="0"/>
        </w:rPr>
        <w:t xml:space="preserve"> pm</w:t>
      </w:r>
    </w:p>
    <w:p w:rsidR="00F93D9E" w:rsidRPr="00A27E6D" w:rsidRDefault="00F93D9E" w:rsidP="00F93D9E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F93D9E" w:rsidRDefault="00F93D9E" w:rsidP="00F93D9E">
      <w:pPr>
        <w:pStyle w:val="Title"/>
        <w:tabs>
          <w:tab w:val="left" w:pos="1188"/>
          <w:tab w:val="left" w:pos="7920"/>
        </w:tabs>
        <w:ind w:left="650"/>
        <w:rPr>
          <w:rFonts w:ascii="Calibri" w:hAnsi="Calibri"/>
          <w:b w:val="0"/>
          <w:bCs w:val="0"/>
          <w:u w:val="single"/>
        </w:rPr>
      </w:pPr>
      <w:r w:rsidRPr="00A27E6D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FA224E" w:rsidRDefault="00FA224E" w:rsidP="00F93D9E">
      <w:pPr>
        <w:pStyle w:val="Title"/>
        <w:tabs>
          <w:tab w:val="left" w:pos="7920"/>
        </w:tabs>
        <w:rPr>
          <w:rFonts w:ascii="Calibri" w:hAnsi="Calibri"/>
          <w:b w:val="0"/>
          <w:bCs w:val="0"/>
          <w:u w:val="single"/>
        </w:rPr>
      </w:pPr>
    </w:p>
    <w:p w:rsidR="00FA224E" w:rsidRDefault="00FA224E" w:rsidP="00F93D9E">
      <w:pPr>
        <w:pStyle w:val="Title"/>
        <w:tabs>
          <w:tab w:val="left" w:pos="7920"/>
        </w:tabs>
        <w:rPr>
          <w:rFonts w:ascii="Calibri" w:hAnsi="Calibri"/>
          <w:b w:val="0"/>
          <w:bCs w:val="0"/>
          <w:u w:val="single"/>
        </w:rPr>
      </w:pPr>
    </w:p>
    <w:p w:rsidR="00FA224E" w:rsidRDefault="00FA224E" w:rsidP="00F93D9E">
      <w:pPr>
        <w:pStyle w:val="Title"/>
        <w:tabs>
          <w:tab w:val="left" w:pos="7920"/>
        </w:tabs>
        <w:rPr>
          <w:rFonts w:ascii="Calibri" w:hAnsi="Calibri"/>
          <w:b w:val="0"/>
          <w:bCs w:val="0"/>
          <w:u w:val="single"/>
        </w:rPr>
      </w:pPr>
    </w:p>
    <w:p w:rsidR="00F93D9E" w:rsidRPr="00A27E6D" w:rsidRDefault="00F93D9E" w:rsidP="00F93D9E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lastRenderedPageBreak/>
        <w:t>Roll Call</w:t>
      </w:r>
    </w:p>
    <w:p w:rsidR="00F93D9E" w:rsidRDefault="00F93D9E" w:rsidP="00F93D9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smartTag w:uri="urn:schemas-microsoft-com:office:smarttags" w:element="PersonName">
        <w:r w:rsidRPr="00A27E6D">
          <w:rPr>
            <w:rFonts w:ascii="Calibri" w:hAnsi="Calibri"/>
            <w:b w:val="0"/>
            <w:bCs w:val="0"/>
          </w:rPr>
          <w:t>Paul Fritz</w:t>
        </w:r>
      </w:smartTag>
      <w:r w:rsidRPr="00A27E6D">
        <w:rPr>
          <w:rFonts w:ascii="Calibri" w:hAnsi="Calibri"/>
          <w:b w:val="0"/>
          <w:bCs w:val="0"/>
        </w:rPr>
        <w:t>, Secretary, called the roll:</w:t>
      </w:r>
    </w:p>
    <w:p w:rsidR="00F93D9E" w:rsidRPr="00A27E6D" w:rsidRDefault="00F93D9E" w:rsidP="00F93D9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Andrew Foyle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27E6D">
                  <w:rPr>
                    <w:rFonts w:ascii="Calibri" w:hAnsi="Calibri"/>
                    <w:b w:val="0"/>
                    <w:bCs w:val="0"/>
                  </w:rPr>
                  <w:t>Fairview</w:t>
                </w:r>
              </w:smartTag>
            </w:smartTag>
          </w:p>
        </w:tc>
        <w:tc>
          <w:tcPr>
            <w:tcW w:w="1080" w:type="dxa"/>
          </w:tcPr>
          <w:p w:rsidR="00F93D9E" w:rsidRPr="00A27E6D" w:rsidRDefault="00A03729" w:rsidP="00A03729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John Ogden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PlaceType">
                <w:r w:rsidRPr="00A27E6D">
                  <w:rPr>
                    <w:rFonts w:ascii="Calibri" w:hAnsi="Calibri"/>
                    <w:b w:val="0"/>
                    <w:bCs w:val="0"/>
                  </w:rPr>
                  <w:t>Fort</w:t>
                </w:r>
              </w:smartTag>
              <w:r w:rsidRPr="00A27E6D">
                <w:rPr>
                  <w:rFonts w:ascii="Calibri" w:hAnsi="Calibri"/>
                  <w:b w:val="0"/>
                  <w:bCs w:val="0"/>
                </w:rPr>
                <w:t xml:space="preserve"> </w:t>
              </w:r>
              <w:smartTag w:uri="urn:schemas-microsoft-com:office:smarttags" w:element="PlaceName">
                <w:r w:rsidRPr="00A27E6D">
                  <w:rPr>
                    <w:rFonts w:ascii="Calibri" w:hAnsi="Calibri"/>
                    <w:b w:val="0"/>
                    <w:bCs w:val="0"/>
                  </w:rPr>
                  <w:t>LeBoeuf</w:t>
                </w:r>
              </w:smartTag>
            </w:smartTag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Robert Heath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James Bucksbee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William Kaliszewski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Terry Scutella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r w:rsidRPr="00A27E6D">
                <w:rPr>
                  <w:rFonts w:ascii="Calibri" w:hAnsi="Calibri"/>
                  <w:b w:val="0"/>
                  <w:bCs w:val="0"/>
                </w:rPr>
                <w:t>Millcreek</w:t>
              </w:r>
            </w:smartTag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David Rodgers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Sam Ring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Loretta Price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27E6D">
                  <w:rPr>
                    <w:rFonts w:ascii="Calibri" w:hAnsi="Calibri"/>
                    <w:b w:val="0"/>
                    <w:bCs w:val="0"/>
                  </w:rPr>
                  <w:t>Union City</w:t>
                </w:r>
              </w:smartTag>
            </w:smartTag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Eric Duda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F93D9E" w:rsidRPr="00A27E6D" w:rsidRDefault="00174BCF" w:rsidP="00174BCF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Administrative </w:t>
      </w:r>
      <w:r w:rsidR="00F93D9E">
        <w:rPr>
          <w:rFonts w:ascii="Calibri" w:hAnsi="Calibri"/>
        </w:rPr>
        <w:t>staff</w:t>
      </w:r>
      <w:r>
        <w:rPr>
          <w:rFonts w:ascii="Calibri" w:hAnsi="Calibri"/>
        </w:rPr>
        <w:t xml:space="preserve"> 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174BCF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>
              <w:rPr>
                <w:rFonts w:ascii="Calibri" w:hAnsi="Calibri"/>
                <w:b w:val="0"/>
                <w:bCs w:val="0"/>
                <w:u w:val="single"/>
              </w:rPr>
              <w:t>Administrator</w:t>
            </w:r>
            <w:r w:rsidR="00F93D9E" w:rsidRPr="00A27E6D">
              <w:rPr>
                <w:rFonts w:ascii="Calibri" w:hAnsi="Calibri"/>
                <w:b w:val="0"/>
                <w:bCs w:val="0"/>
                <w:u w:val="single"/>
              </w:rPr>
              <w:t>:</w:t>
            </w:r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Michele Campbell</w:t>
            </w:r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Aldo Jackson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Paul Fritz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Natalie Fatica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Mary Ellen Camp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Steve Sceiford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Jeff Smith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F93D9E" w:rsidRPr="00A27E6D" w:rsidTr="00F93D9E">
        <w:trPr>
          <w:jc w:val="center"/>
        </w:trPr>
        <w:tc>
          <w:tcPr>
            <w:tcW w:w="2628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Jan Kennerknecht</w:t>
              </w:r>
            </w:smartTag>
          </w:p>
        </w:tc>
        <w:tc>
          <w:tcPr>
            <w:tcW w:w="3960" w:type="dxa"/>
          </w:tcPr>
          <w:p w:rsidR="00F93D9E" w:rsidRPr="00A27E6D" w:rsidRDefault="00F93D9E" w:rsidP="00955E84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F93D9E" w:rsidRPr="00A27E6D" w:rsidRDefault="00F93D9E" w:rsidP="00A0372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7F6955" w:rsidRDefault="007F6955" w:rsidP="00F93D9E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F93D9E" w:rsidRPr="00A27E6D" w:rsidRDefault="00F93D9E" w:rsidP="00F93D9E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t>Meeting Minutes</w:t>
      </w:r>
    </w:p>
    <w:p w:rsidR="00955E84" w:rsidRPr="00BB2677" w:rsidRDefault="00F93D9E" w:rsidP="00F93D9E">
      <w:pPr>
        <w:pStyle w:val="Title"/>
        <w:tabs>
          <w:tab w:val="left" w:pos="7920"/>
        </w:tabs>
        <w:ind w:left="360"/>
        <w:jc w:val="right"/>
        <w:rPr>
          <w:rFonts w:ascii="Calibri" w:hAnsi="Calibri"/>
          <w:b w:val="0"/>
          <w:bCs w:val="0"/>
        </w:rPr>
      </w:pPr>
      <w:r>
        <w:rPr>
          <w:rFonts w:ascii="Calibri" w:hAnsi="Calibri"/>
          <w:bCs w:val="0"/>
        </w:rPr>
        <w:t>M</w:t>
      </w:r>
      <w:r w:rsidRPr="00BB2677">
        <w:rPr>
          <w:rFonts w:ascii="Calibri" w:hAnsi="Calibri"/>
          <w:bCs w:val="0"/>
        </w:rPr>
        <w:t>inute</w:t>
      </w:r>
      <w:r>
        <w:rPr>
          <w:rFonts w:ascii="Calibri" w:hAnsi="Calibri"/>
          <w:bCs w:val="0"/>
        </w:rPr>
        <w:t>s of</w:t>
      </w:r>
      <w:r w:rsidRPr="00BB2677">
        <w:rPr>
          <w:rFonts w:ascii="Calibri" w:hAnsi="Calibri"/>
          <w:bCs w:val="0"/>
        </w:rPr>
        <w:t xml:space="preserve"> September 23, 2010</w:t>
      </w:r>
    </w:p>
    <w:p w:rsidR="00955E84" w:rsidRPr="00F93D9E" w:rsidRDefault="00955E84" w:rsidP="00F93D9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93D9E">
        <w:rPr>
          <w:rFonts w:ascii="Calibri" w:hAnsi="Calibri"/>
          <w:b w:val="0"/>
          <w:bCs w:val="0"/>
        </w:rPr>
        <w:t>Motion to accept the minutes of the September 23, 2010 meeting as presented</w:t>
      </w:r>
    </w:p>
    <w:p w:rsidR="00F93D9E" w:rsidRPr="00426C68" w:rsidRDefault="00F93D9E" w:rsidP="00F93D9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 xml:space="preserve">Duda </w:t>
      </w:r>
      <w:r w:rsidRPr="00426C68">
        <w:rPr>
          <w:rFonts w:ascii="Calibri" w:hAnsi="Calibri"/>
          <w:b w:val="0"/>
        </w:rPr>
        <w:t xml:space="preserve">with second by </w:t>
      </w:r>
      <w:r>
        <w:rPr>
          <w:rFonts w:ascii="Calibri" w:hAnsi="Calibri"/>
          <w:b w:val="0"/>
        </w:rPr>
        <w:t>Ring</w:t>
      </w:r>
    </w:p>
    <w:p w:rsidR="00F93D9E" w:rsidRPr="00426C68" w:rsidRDefault="00F93D9E" w:rsidP="00F93D9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F93D9E" w:rsidRDefault="00F93D9E" w:rsidP="00F93D9E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is filed with the official minutes)</w:t>
      </w:r>
    </w:p>
    <w:p w:rsidR="00F93D9E" w:rsidRDefault="00F93D9E" w:rsidP="00F93D9E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t>Guests and Comments</w:t>
      </w:r>
    </w:p>
    <w:p w:rsidR="00F93D9E" w:rsidRPr="00A27E6D" w:rsidRDefault="00F93D9E" w:rsidP="00F93D9E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</w:p>
    <w:p w:rsidR="002039BB" w:rsidRPr="00F93D9E" w:rsidRDefault="00F93D9E" w:rsidP="00F93D9E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  <w:r w:rsidRPr="00F93D9E">
        <w:rPr>
          <w:rFonts w:ascii="Calibri" w:hAnsi="Calibri"/>
          <w:b w:val="0"/>
          <w:bCs w:val="0"/>
        </w:rPr>
        <w:t xml:space="preserve">Guests signed in and present: </w:t>
      </w:r>
      <w:smartTag w:uri="urn:schemas-microsoft-com:office:smarttags" w:element="PersonName">
        <w:r w:rsidRPr="00F93D9E">
          <w:rPr>
            <w:rFonts w:ascii="Calibri" w:hAnsi="Calibri"/>
            <w:b w:val="0"/>
            <w:bCs w:val="0"/>
          </w:rPr>
          <w:t>Rosanne Gangemi</w:t>
        </w:r>
      </w:smartTag>
      <w:r w:rsidRPr="00F93D9E">
        <w:rPr>
          <w:rFonts w:ascii="Calibri" w:hAnsi="Calibri"/>
          <w:b w:val="0"/>
          <w:bCs w:val="0"/>
        </w:rPr>
        <w:t xml:space="preserve">, </w:t>
      </w:r>
      <w:r w:rsidR="0015225D">
        <w:rPr>
          <w:rFonts w:ascii="Calibri" w:hAnsi="Calibri"/>
          <w:b w:val="0"/>
          <w:bCs w:val="0"/>
        </w:rPr>
        <w:t>Carol Buckleitner, Dean Maynard</w:t>
      </w:r>
      <w:r>
        <w:rPr>
          <w:rFonts w:ascii="Calibri" w:hAnsi="Calibri"/>
          <w:b w:val="0"/>
          <w:bCs w:val="0"/>
        </w:rPr>
        <w:t xml:space="preserve">, </w:t>
      </w:r>
      <w:r w:rsidRPr="00F93D9E">
        <w:rPr>
          <w:rFonts w:ascii="Calibri" w:hAnsi="Calibri"/>
          <w:b w:val="0"/>
          <w:bCs w:val="0"/>
        </w:rPr>
        <w:t xml:space="preserve">Elaine Shaffer, </w:t>
      </w:r>
      <w:smartTag w:uri="urn:schemas-microsoft-com:office:smarttags" w:element="PersonName">
        <w:r w:rsidRPr="00F93D9E">
          <w:rPr>
            <w:rFonts w:ascii="Calibri" w:hAnsi="Calibri"/>
            <w:b w:val="0"/>
            <w:bCs w:val="0"/>
          </w:rPr>
          <w:t>Mariea Sargent</w:t>
        </w:r>
      </w:smartTag>
      <w:r w:rsidRPr="00F93D9E">
        <w:rPr>
          <w:rFonts w:ascii="Calibri" w:hAnsi="Calibri"/>
          <w:b w:val="0"/>
          <w:bCs w:val="0"/>
        </w:rPr>
        <w:t>,</w:t>
      </w:r>
      <w:r>
        <w:rPr>
          <w:rFonts w:ascii="Calibri" w:hAnsi="Calibri"/>
          <w:b w:val="0"/>
          <w:bCs w:val="0"/>
        </w:rPr>
        <w:t xml:space="preserve"> Andrea Lucarotti, Patty Palo, Joe S</w:t>
      </w:r>
      <w:r w:rsidR="0015225D">
        <w:rPr>
          <w:rFonts w:ascii="Calibri" w:hAnsi="Calibri"/>
          <w:b w:val="0"/>
          <w:bCs w:val="0"/>
        </w:rPr>
        <w:t>al</w:t>
      </w:r>
      <w:r>
        <w:rPr>
          <w:rFonts w:ascii="Calibri" w:hAnsi="Calibri"/>
          <w:b w:val="0"/>
          <w:bCs w:val="0"/>
        </w:rPr>
        <w:t>orino, David Yanosko, Susan Tatalone, Eleanore Anderson, Tim Mientkiewicz, Michael Sen</w:t>
      </w:r>
      <w:r w:rsidR="0015225D">
        <w:rPr>
          <w:rFonts w:ascii="Calibri" w:hAnsi="Calibri"/>
          <w:b w:val="0"/>
          <w:bCs w:val="0"/>
        </w:rPr>
        <w:t>g</w:t>
      </w:r>
      <w:r>
        <w:rPr>
          <w:rFonts w:ascii="Calibri" w:hAnsi="Calibri"/>
          <w:b w:val="0"/>
          <w:bCs w:val="0"/>
        </w:rPr>
        <w:t>er, Elaine Cross, Bob Winslow, Patricia Hodas, Pa</w:t>
      </w:r>
      <w:r w:rsidR="0015225D">
        <w:rPr>
          <w:rFonts w:ascii="Calibri" w:hAnsi="Calibri"/>
          <w:b w:val="0"/>
          <w:bCs w:val="0"/>
        </w:rPr>
        <w:t>tti Heubel, Charlie L</w:t>
      </w:r>
      <w:r>
        <w:rPr>
          <w:rFonts w:ascii="Calibri" w:hAnsi="Calibri"/>
          <w:b w:val="0"/>
          <w:bCs w:val="0"/>
        </w:rPr>
        <w:t>ytle, Lisa Sorensen, John Rz</w:t>
      </w:r>
      <w:r w:rsidR="0015225D">
        <w:rPr>
          <w:rFonts w:ascii="Calibri" w:hAnsi="Calibri"/>
          <w:b w:val="0"/>
          <w:bCs w:val="0"/>
        </w:rPr>
        <w:t>epka, Dr. James Tracy</w:t>
      </w:r>
    </w:p>
    <w:p w:rsidR="00F93D9E" w:rsidRPr="00BB2677" w:rsidRDefault="00F93D9E" w:rsidP="00F93D9E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2039BB" w:rsidRPr="0015225D" w:rsidRDefault="002039BB" w:rsidP="0015225D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15225D">
        <w:rPr>
          <w:rFonts w:ascii="Calibri" w:hAnsi="Calibri"/>
          <w:bCs w:val="0"/>
          <w:u w:val="single"/>
        </w:rPr>
        <w:lastRenderedPageBreak/>
        <w:t>Correspondence</w:t>
      </w:r>
    </w:p>
    <w:p w:rsidR="00955E84" w:rsidRPr="00BB2677" w:rsidRDefault="00955E84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955E84" w:rsidRPr="00BB2677" w:rsidRDefault="00955E84" w:rsidP="0015225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smartTag w:uri="urn:schemas-microsoft-com:office:smarttags" w:element="place">
        <w:smartTag w:uri="urn:schemas-microsoft-com:office:smarttags" w:element="PlaceName">
          <w:r w:rsidRPr="00BB2677">
            <w:rPr>
              <w:rFonts w:ascii="Calibri" w:hAnsi="Calibri"/>
              <w:b w:val="0"/>
            </w:rPr>
            <w:t>Regional</w:t>
          </w:r>
        </w:smartTag>
        <w:r w:rsidRPr="00BB2677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BB2677">
            <w:rPr>
              <w:rFonts w:ascii="Calibri" w:hAnsi="Calibri"/>
              <w:b w:val="0"/>
            </w:rPr>
            <w:t>Center</w:t>
          </w:r>
        </w:smartTag>
      </w:smartTag>
      <w:r w:rsidRPr="00BB2677">
        <w:rPr>
          <w:rFonts w:ascii="Calibri" w:hAnsi="Calibri"/>
          <w:b w:val="0"/>
        </w:rPr>
        <w:t xml:space="preserve"> for Workforce Excellence--Annual Dinner Sponsorship Thank You</w:t>
      </w:r>
      <w:r w:rsidR="0015225D">
        <w:rPr>
          <w:rFonts w:ascii="Calibri" w:hAnsi="Calibri"/>
          <w:b w:val="0"/>
        </w:rPr>
        <w:t xml:space="preserve"> letter</w:t>
      </w:r>
    </w:p>
    <w:p w:rsidR="00955E84" w:rsidRPr="0015225D" w:rsidRDefault="00955E84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smartTag w:uri="urn:schemas-microsoft-com:office:smarttags" w:element="place">
        <w:r w:rsidRPr="00BB2677">
          <w:rPr>
            <w:rFonts w:ascii="Calibri" w:hAnsi="Calibri"/>
            <w:b w:val="0"/>
          </w:rPr>
          <w:t>School District</w:t>
        </w:r>
      </w:smartTag>
      <w:r w:rsidRPr="00BB2677">
        <w:rPr>
          <w:rFonts w:ascii="Calibri" w:hAnsi="Calibri"/>
          <w:b w:val="0"/>
        </w:rPr>
        <w:t xml:space="preserve"> Board Meet</w:t>
      </w:r>
      <w:r w:rsidR="0015225D">
        <w:rPr>
          <w:rFonts w:ascii="Calibri" w:hAnsi="Calibri"/>
          <w:b w:val="0"/>
        </w:rPr>
        <w:t>ings hosted at ECTS--Thank You letters</w:t>
      </w:r>
    </w:p>
    <w:p w:rsidR="0015225D" w:rsidRPr="0015225D" w:rsidRDefault="00374806" w:rsidP="001522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</w:rPr>
        <w:t xml:space="preserve">          (</w:t>
      </w:r>
      <w:proofErr w:type="gramStart"/>
      <w:r>
        <w:rPr>
          <w:rFonts w:ascii="Calibri" w:hAnsi="Calibri"/>
          <w:b w:val="0"/>
        </w:rPr>
        <w:t>copy</w:t>
      </w:r>
      <w:proofErr w:type="gramEnd"/>
      <w:r>
        <w:rPr>
          <w:rFonts w:ascii="Calibri" w:hAnsi="Calibri"/>
          <w:b w:val="0"/>
        </w:rPr>
        <w:t xml:space="preserve"> of each </w:t>
      </w:r>
      <w:r w:rsidR="0015225D">
        <w:rPr>
          <w:rFonts w:ascii="Calibri" w:hAnsi="Calibri"/>
          <w:b w:val="0"/>
        </w:rPr>
        <w:t>filed with the official minutes)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374806" w:rsidRPr="00426C68" w:rsidRDefault="00374806" w:rsidP="00374806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374806" w:rsidRPr="00426C68" w:rsidRDefault="00374806" w:rsidP="0037480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 xml:space="preserve">Report - Business Manager, </w:t>
      </w:r>
      <w:smartTag w:uri="urn:schemas-microsoft-com:office:smarttags" w:element="PersonName">
        <w:r w:rsidRPr="00426C68">
          <w:rPr>
            <w:rFonts w:ascii="Calibri" w:hAnsi="Calibri"/>
            <w:b w:val="0"/>
            <w:bCs w:val="0"/>
          </w:rPr>
          <w:t>Paul Fritz</w:t>
        </w:r>
      </w:smartTag>
    </w:p>
    <w:p w:rsidR="00374806" w:rsidRPr="00426C68" w:rsidRDefault="00374806" w:rsidP="0037480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374806" w:rsidRPr="00426C68" w:rsidRDefault="00374806" w:rsidP="00374806">
      <w:pPr>
        <w:pStyle w:val="Title"/>
        <w:tabs>
          <w:tab w:val="left" w:pos="7920"/>
        </w:tabs>
        <w:jc w:val="left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Motion to approve the following reports, payments and invoices:</w:t>
      </w:r>
    </w:p>
    <w:p w:rsidR="00955E84" w:rsidRPr="00BB2677" w:rsidRDefault="00955E84" w:rsidP="00374806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Revenue and Expenditure Reports, as presented:</w:t>
      </w:r>
    </w:p>
    <w:p w:rsidR="00955E84" w:rsidRPr="00BB2677" w:rsidRDefault="00955E84" w:rsidP="00374806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General Fund</w:t>
      </w:r>
    </w:p>
    <w:p w:rsidR="00955E84" w:rsidRPr="00BB2677" w:rsidRDefault="00955E84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 xml:space="preserve">Food Service Fund </w:t>
      </w:r>
    </w:p>
    <w:p w:rsidR="00955E84" w:rsidRPr="00BB2677" w:rsidRDefault="00955E84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 xml:space="preserve">Capital Reserve Fund </w:t>
      </w:r>
    </w:p>
    <w:p w:rsidR="00955E84" w:rsidRPr="00BB2677" w:rsidRDefault="00955E84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Student Activities Report</w:t>
      </w:r>
    </w:p>
    <w:p w:rsidR="00955E84" w:rsidRPr="00BB2677" w:rsidRDefault="00955E84" w:rsidP="00374806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Checks and Invoices, as presented:</w:t>
      </w:r>
    </w:p>
    <w:p w:rsidR="00955E84" w:rsidRPr="00BB2677" w:rsidRDefault="00955E84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General Fund Checks, Wire Transfers and Invoices: $ 529,089.73 + $4,716.00</w:t>
      </w:r>
    </w:p>
    <w:p w:rsidR="00955E84" w:rsidRPr="00BB2677" w:rsidRDefault="00955E84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Food Service Fund Checks and Invoices: $ 1,581.84</w:t>
      </w:r>
    </w:p>
    <w:p w:rsidR="00955E84" w:rsidRPr="00BB2677" w:rsidRDefault="00955E84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Capital Projects Fund Checks and Invoices: $ 0.00</w:t>
      </w:r>
    </w:p>
    <w:p w:rsidR="00955E84" w:rsidRPr="00BB2677" w:rsidRDefault="00955E84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Student Activity Fund Checks and invoices: $ 0.00</w:t>
      </w:r>
    </w:p>
    <w:p w:rsidR="00955E84" w:rsidRPr="00BB2677" w:rsidRDefault="00955E84" w:rsidP="00374806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VISA procurement card payment, as presented: $ 65,724.62</w:t>
      </w:r>
    </w:p>
    <w:p w:rsidR="00955E84" w:rsidRPr="00BB2677" w:rsidRDefault="00955E84" w:rsidP="00374806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Treasurer’s Report, as presented: September 2010 summary</w:t>
      </w:r>
    </w:p>
    <w:p w:rsidR="00955E84" w:rsidRPr="00374806" w:rsidRDefault="00955E84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</w:pPr>
      <w:r w:rsidRPr="00BB2677">
        <w:rPr>
          <w:rFonts w:ascii="Calibri" w:hAnsi="Calibri"/>
          <w:b w:val="0"/>
        </w:rPr>
        <w:t>General Fund – Budget Transfers – None</w:t>
      </w:r>
    </w:p>
    <w:p w:rsidR="00374806" w:rsidRDefault="00374806" w:rsidP="00374806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</w:rPr>
      </w:pP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Heath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of each item is filed with the official minutes)</w:t>
      </w:r>
    </w:p>
    <w:p w:rsidR="00374806" w:rsidRPr="00BB2677" w:rsidRDefault="00374806" w:rsidP="00374806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955E84" w:rsidRPr="00BB2677" w:rsidRDefault="00374806" w:rsidP="00374806">
      <w:pPr>
        <w:pStyle w:val="Title"/>
        <w:tabs>
          <w:tab w:val="left" w:pos="1188"/>
          <w:tab w:val="left" w:pos="7920"/>
        </w:tabs>
        <w:ind w:left="1080"/>
        <w:jc w:val="right"/>
      </w:pPr>
      <w:r>
        <w:rPr>
          <w:rFonts w:ascii="Calibri" w:hAnsi="Calibri"/>
        </w:rPr>
        <w:t>VISA procurement card -</w:t>
      </w:r>
      <w:r w:rsidRPr="00BB2677">
        <w:rPr>
          <w:rFonts w:ascii="Calibri" w:hAnsi="Calibri"/>
        </w:rPr>
        <w:t xml:space="preserve"> Sam Steever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jc w:val="left"/>
      </w:pPr>
      <w:r w:rsidRPr="00374806">
        <w:rPr>
          <w:rFonts w:ascii="Calibri" w:hAnsi="Calibri"/>
          <w:b w:val="0"/>
        </w:rPr>
        <w:t>Motion to approve issuing a VISA procurement card to Sam Steever, AUT instructor, with a 2010-2011 annual spending limit of $8,</w:t>
      </w:r>
      <w:r w:rsidRPr="007F6955">
        <w:rPr>
          <w:rFonts w:ascii="Calibri" w:hAnsi="Calibri"/>
          <w:b w:val="0"/>
        </w:rPr>
        <w:t>700</w:t>
      </w: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smartTag w:uri="urn:schemas-microsoft-com:office:smarttags" w:element="place">
        <w:smartTag w:uri="urn:schemas-microsoft-com:office:smarttags" w:element="City">
          <w:r>
            <w:rPr>
              <w:rFonts w:ascii="Calibri" w:hAnsi="Calibri"/>
              <w:b w:val="0"/>
            </w:rPr>
            <w:t>Ogden</w:t>
          </w:r>
        </w:smartTag>
      </w:smartTag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Ring</w:t>
      </w: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374806" w:rsidRDefault="00374806">
      <w:pPr>
        <w:pStyle w:val="Title"/>
        <w:tabs>
          <w:tab w:val="left" w:pos="1188"/>
          <w:tab w:val="left" w:pos="7920"/>
        </w:tabs>
        <w:ind w:left="1080"/>
        <w:jc w:val="left"/>
      </w:pPr>
    </w:p>
    <w:p w:rsidR="00374806" w:rsidRPr="00426C68" w:rsidRDefault="00374806" w:rsidP="00374806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Human and Quality Resources</w:t>
      </w:r>
    </w:p>
    <w:p w:rsidR="00374806" w:rsidRPr="00426C68" w:rsidRDefault="00374806" w:rsidP="00374806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  <w:bCs w:val="0"/>
        </w:rPr>
        <w:t>Report—Coordinator of Human and Quality Resources</w:t>
      </w:r>
      <w:r w:rsidRPr="00426C68">
        <w:rPr>
          <w:rFonts w:ascii="Calibri" w:hAnsi="Calibri"/>
          <w:b w:val="0"/>
        </w:rPr>
        <w:t xml:space="preserve">, </w:t>
      </w:r>
      <w:smartTag w:uri="urn:schemas-microsoft-com:office:smarttags" w:element="PersonName">
        <w:r w:rsidRPr="00426C68">
          <w:rPr>
            <w:rFonts w:ascii="Calibri" w:hAnsi="Calibri"/>
            <w:b w:val="0"/>
          </w:rPr>
          <w:t>Natalie Fatica</w:t>
        </w:r>
      </w:smartTag>
    </w:p>
    <w:p w:rsidR="00374806" w:rsidRDefault="00374806" w:rsidP="0037480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374806" w:rsidRPr="00426C68" w:rsidRDefault="00374806" w:rsidP="0037480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55E84" w:rsidRPr="00BB2677" w:rsidRDefault="00374806" w:rsidP="00A03729">
      <w:pPr>
        <w:pStyle w:val="Title"/>
        <w:keepNext/>
        <w:tabs>
          <w:tab w:val="left" w:pos="1188"/>
          <w:tab w:val="left" w:pos="7920"/>
        </w:tabs>
        <w:ind w:left="650"/>
        <w:jc w:val="right"/>
        <w:rPr>
          <w:rFonts w:ascii="Calibri" w:hAnsi="Calibri"/>
        </w:rPr>
      </w:pPr>
      <w:r>
        <w:rPr>
          <w:rFonts w:ascii="Calibri" w:hAnsi="Calibri"/>
        </w:rPr>
        <w:lastRenderedPageBreak/>
        <w:t>S</w:t>
      </w:r>
      <w:r w:rsidRPr="00BB2677">
        <w:rPr>
          <w:rFonts w:ascii="Calibri" w:hAnsi="Calibri"/>
        </w:rPr>
        <w:t>ecretarial position job descriptions</w:t>
      </w:r>
    </w:p>
    <w:p w:rsidR="00955E84" w:rsidRPr="00374806" w:rsidRDefault="00955E84" w:rsidP="00A03729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374806">
        <w:rPr>
          <w:rFonts w:ascii="Calibri" w:hAnsi="Calibri"/>
          <w:b w:val="0"/>
        </w:rPr>
        <w:t>Motion to approve secretarial position job descriptions, as presented, for classifications S1, S2, and S3</w:t>
      </w:r>
    </w:p>
    <w:p w:rsidR="00374806" w:rsidRPr="00426C68" w:rsidRDefault="00374806" w:rsidP="00A03729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Foyle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374806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374806" w:rsidRPr="00BB2677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</w:p>
    <w:p w:rsidR="00955E84" w:rsidRPr="00BB2677" w:rsidRDefault="00374806" w:rsidP="0037480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="Calibri" w:hAnsi="Calibri"/>
        </w:rPr>
      </w:pPr>
      <w:r w:rsidRPr="00BB2677">
        <w:rPr>
          <w:rFonts w:ascii="Calibri" w:hAnsi="Calibri"/>
          <w:bCs w:val="0"/>
        </w:rPr>
        <w:t>Ursula Olson-Gern an uncompensated leave</w:t>
      </w:r>
    </w:p>
    <w:p w:rsidR="00955E84" w:rsidRPr="00374806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374806">
        <w:rPr>
          <w:rFonts w:ascii="Calibri" w:hAnsi="Calibri"/>
          <w:b w:val="0"/>
          <w:bCs w:val="0"/>
        </w:rPr>
        <w:t>Motion to grant Ursula Olson-Gern an uncompensated leave in accordance with Board Policy 539</w:t>
      </w:r>
    </w:p>
    <w:p w:rsidR="00374806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Rodgers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Foyle</w:t>
      </w:r>
    </w:p>
    <w:p w:rsidR="00374806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374806" w:rsidRDefault="00374806" w:rsidP="00374806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Cs w:val="0"/>
        </w:rPr>
      </w:pPr>
    </w:p>
    <w:p w:rsidR="00955E84" w:rsidRPr="00BB2677" w:rsidRDefault="00374806" w:rsidP="0037480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="Calibri" w:hAnsi="Calibri"/>
        </w:rPr>
      </w:pPr>
      <w:r w:rsidRPr="00BB2677">
        <w:rPr>
          <w:rFonts w:ascii="Calibri" w:hAnsi="Calibri"/>
          <w:bCs w:val="0"/>
        </w:rPr>
        <w:t xml:space="preserve">Cree and </w:t>
      </w:r>
      <w:proofErr w:type="spellStart"/>
      <w:r>
        <w:rPr>
          <w:rFonts w:ascii="Calibri" w:hAnsi="Calibri"/>
          <w:bCs w:val="0"/>
        </w:rPr>
        <w:t>Fenner</w:t>
      </w:r>
      <w:proofErr w:type="spellEnd"/>
      <w:r>
        <w:rPr>
          <w:rFonts w:ascii="Calibri" w:hAnsi="Calibri"/>
          <w:bCs w:val="0"/>
        </w:rPr>
        <w:t xml:space="preserve"> - </w:t>
      </w:r>
      <w:r w:rsidRPr="00BB2677">
        <w:rPr>
          <w:rFonts w:ascii="Calibri" w:hAnsi="Calibri"/>
          <w:bCs w:val="0"/>
        </w:rPr>
        <w:t>substitute Student Aides</w:t>
      </w:r>
    </w:p>
    <w:p w:rsidR="00955E84" w:rsidRPr="00374806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374806">
        <w:rPr>
          <w:rFonts w:ascii="Calibri" w:hAnsi="Calibri"/>
          <w:b w:val="0"/>
          <w:bCs w:val="0"/>
        </w:rPr>
        <w:t xml:space="preserve">Motion to approve </w:t>
      </w:r>
      <w:proofErr w:type="spellStart"/>
      <w:r w:rsidRPr="00374806">
        <w:rPr>
          <w:rFonts w:ascii="Calibri" w:hAnsi="Calibri"/>
          <w:b w:val="0"/>
          <w:bCs w:val="0"/>
        </w:rPr>
        <w:t>Analee</w:t>
      </w:r>
      <w:proofErr w:type="spellEnd"/>
      <w:r w:rsidRPr="00374806">
        <w:rPr>
          <w:rFonts w:ascii="Calibri" w:hAnsi="Calibri"/>
          <w:b w:val="0"/>
          <w:bCs w:val="0"/>
        </w:rPr>
        <w:t xml:space="preserve"> Cree and Jessica </w:t>
      </w:r>
      <w:proofErr w:type="spellStart"/>
      <w:r w:rsidRPr="00374806">
        <w:rPr>
          <w:rFonts w:ascii="Calibri" w:hAnsi="Calibri"/>
          <w:b w:val="0"/>
          <w:bCs w:val="0"/>
        </w:rPr>
        <w:t>Fenner</w:t>
      </w:r>
      <w:proofErr w:type="spellEnd"/>
      <w:r w:rsidRPr="00374806">
        <w:rPr>
          <w:rFonts w:ascii="Calibri" w:hAnsi="Calibri"/>
          <w:b w:val="0"/>
          <w:bCs w:val="0"/>
        </w:rPr>
        <w:t xml:space="preserve"> as substitute Student Aides and at the rate of pay of $13.12 per hour pending clearances and add them to the substitute instructor list at the rate of pay of 75.00 per day</w:t>
      </w:r>
    </w:p>
    <w:p w:rsidR="00374806" w:rsidRPr="00426C68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Duda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955E84" w:rsidRDefault="00374806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F6955" w:rsidRDefault="007F6955" w:rsidP="00374806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55E84" w:rsidRPr="00374806" w:rsidRDefault="00955E84" w:rsidP="00374806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374806">
        <w:rPr>
          <w:rFonts w:ascii="Calibri" w:hAnsi="Calibri"/>
          <w:bCs w:val="0"/>
          <w:u w:val="single"/>
        </w:rPr>
        <w:t>Operations</w:t>
      </w:r>
    </w:p>
    <w:p w:rsidR="00955E84" w:rsidRPr="00BB2677" w:rsidRDefault="00955E84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374806" w:rsidRDefault="00374806" w:rsidP="00374806">
      <w:pPr>
        <w:pStyle w:val="Title"/>
        <w:tabs>
          <w:tab w:val="left" w:pos="7920"/>
        </w:tabs>
        <w:ind w:left="360"/>
        <w:rPr>
          <w:rFonts w:ascii="Calibri" w:hAnsi="Calibri"/>
          <w:b w:val="0"/>
          <w:bCs w:val="0"/>
          <w:u w:val="single"/>
        </w:rPr>
      </w:pPr>
      <w:r w:rsidRPr="00EF1C41">
        <w:rPr>
          <w:rFonts w:ascii="Calibri" w:hAnsi="Calibri"/>
          <w:b w:val="0"/>
          <w:bCs w:val="0"/>
          <w:u w:val="single"/>
        </w:rPr>
        <w:t>Administrative Reports</w:t>
      </w:r>
    </w:p>
    <w:p w:rsidR="00374806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 xml:space="preserve">Superintendent Report– Michele Campbell, </w:t>
      </w:r>
      <w:smartTag w:uri="urn:schemas-microsoft-com:office:smarttags" w:element="place">
        <w:smartTag w:uri="urn:schemas-microsoft-com:office:smarttags" w:element="PlaceType">
          <w:r w:rsidRPr="00EF1C41">
            <w:rPr>
              <w:rFonts w:ascii="Calibri" w:hAnsi="Calibri"/>
              <w:b w:val="0"/>
            </w:rPr>
            <w:t>Fort</w:t>
          </w:r>
        </w:smartTag>
        <w:r w:rsidRPr="00EF1C41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EF1C41">
            <w:rPr>
              <w:rFonts w:ascii="Calibri" w:hAnsi="Calibri"/>
              <w:b w:val="0"/>
            </w:rPr>
            <w:t>LeBoeuf</w:t>
          </w:r>
        </w:smartTag>
        <w:r w:rsidRPr="00EF1C41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EF1C41">
            <w:rPr>
              <w:rFonts w:ascii="Calibri" w:hAnsi="Calibri"/>
              <w:b w:val="0"/>
            </w:rPr>
            <w:t>School District</w:t>
          </w:r>
        </w:smartTag>
      </w:smartTag>
      <w:r w:rsidR="0086622C">
        <w:rPr>
          <w:rFonts w:ascii="Calibri" w:hAnsi="Calibri"/>
          <w:b w:val="0"/>
        </w:rPr>
        <w:t>, reported:</w:t>
      </w:r>
    </w:p>
    <w:p w:rsidR="0086622C" w:rsidRDefault="0086622C" w:rsidP="0086622C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Introduced Dr. James Tracy, </w:t>
      </w:r>
      <w:smartTag w:uri="urn:schemas-microsoft-com:office:smarttags" w:element="place">
        <w:smartTag w:uri="urn:schemas-microsoft-com:office:smarttags" w:element="PlaceName">
          <w:r>
            <w:rPr>
              <w:rFonts w:ascii="Calibri" w:hAnsi="Calibri"/>
              <w:b w:val="0"/>
            </w:rPr>
            <w:t>Girard</w:t>
          </w:r>
        </w:smartTag>
        <w:r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>
            <w:rPr>
              <w:rFonts w:ascii="Calibri" w:hAnsi="Calibri"/>
              <w:b w:val="0"/>
            </w:rPr>
            <w:t>School District</w:t>
          </w:r>
        </w:smartTag>
      </w:smartTag>
      <w:r w:rsidR="00012F05">
        <w:rPr>
          <w:rFonts w:ascii="Calibri" w:hAnsi="Calibri"/>
          <w:b w:val="0"/>
        </w:rPr>
        <w:t xml:space="preserve">, </w:t>
      </w:r>
      <w:r>
        <w:rPr>
          <w:rFonts w:ascii="Calibri" w:hAnsi="Calibri"/>
          <w:b w:val="0"/>
        </w:rPr>
        <w:t>who will be the ECTS Superintendent of Record beginning January 2011</w:t>
      </w:r>
    </w:p>
    <w:p w:rsidR="00012F05" w:rsidRDefault="00012F05" w:rsidP="0086622C">
      <w:pPr>
        <w:pStyle w:val="Title"/>
        <w:numPr>
          <w:ilvl w:val="0"/>
          <w:numId w:val="40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October PAC meeting</w:t>
      </w:r>
    </w:p>
    <w:p w:rsidR="0086622C" w:rsidRDefault="00012F05" w:rsidP="00012F05">
      <w:pPr>
        <w:pStyle w:val="Title"/>
        <w:numPr>
          <w:ilvl w:val="0"/>
          <w:numId w:val="4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Reviewed the Risk Analysis-Coming Together for ECTS</w:t>
      </w:r>
    </w:p>
    <w:p w:rsidR="00012F05" w:rsidRDefault="00012F05" w:rsidP="0086622C">
      <w:pPr>
        <w:pStyle w:val="Title"/>
        <w:numPr>
          <w:ilvl w:val="0"/>
          <w:numId w:val="4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Toured educational programs at ECTS</w:t>
      </w:r>
    </w:p>
    <w:p w:rsidR="00012F05" w:rsidRDefault="00012F05" w:rsidP="0086622C">
      <w:pPr>
        <w:pStyle w:val="Title"/>
        <w:numPr>
          <w:ilvl w:val="0"/>
          <w:numId w:val="4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Discussion of converting students to workforce through the </w:t>
      </w:r>
      <w:proofErr w:type="spellStart"/>
      <w:r>
        <w:rPr>
          <w:rFonts w:ascii="Calibri" w:hAnsi="Calibri"/>
          <w:b w:val="0"/>
        </w:rPr>
        <w:t>ErieTogether</w:t>
      </w:r>
      <w:proofErr w:type="spellEnd"/>
      <w:r>
        <w:rPr>
          <w:rFonts w:ascii="Calibri" w:hAnsi="Calibri"/>
          <w:b w:val="0"/>
        </w:rPr>
        <w:t xml:space="preserve"> consortium</w:t>
      </w:r>
    </w:p>
    <w:p w:rsidR="00012F05" w:rsidRDefault="00012F05" w:rsidP="0086622C">
      <w:pPr>
        <w:pStyle w:val="Title"/>
        <w:numPr>
          <w:ilvl w:val="0"/>
          <w:numId w:val="4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An ad hoc committee is studying the effects and pro active steps to take regarding the possible withdrawal of </w:t>
      </w:r>
      <w:smartTag w:uri="urn:schemas-microsoft-com:office:smarttags" w:element="place">
        <w:r>
          <w:rPr>
            <w:rFonts w:ascii="Calibri" w:hAnsi="Calibri"/>
            <w:b w:val="0"/>
          </w:rPr>
          <w:t>Millcreek</w:t>
        </w:r>
      </w:smartTag>
      <w:r>
        <w:rPr>
          <w:rFonts w:ascii="Calibri" w:hAnsi="Calibri"/>
          <w:b w:val="0"/>
        </w:rPr>
        <w:t xml:space="preserve"> from ECTS</w:t>
      </w:r>
    </w:p>
    <w:p w:rsidR="0086622C" w:rsidRDefault="00012F05" w:rsidP="00012F05">
      <w:pPr>
        <w:pStyle w:val="Title"/>
        <w:numPr>
          <w:ilvl w:val="0"/>
          <w:numId w:val="4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The new superintendent at Northwestern is looking into joining the operation of the </w:t>
      </w:r>
      <w:smartTag w:uri="urn:schemas-microsoft-com:office:smarttags" w:element="place">
        <w:smartTag w:uri="urn:schemas-microsoft-com:office:smarttags" w:element="PlaceName">
          <w:r>
            <w:rPr>
              <w:rFonts w:ascii="Calibri" w:hAnsi="Calibri"/>
              <w:b w:val="0"/>
            </w:rPr>
            <w:t>Transition</w:t>
          </w:r>
        </w:smartTag>
        <w:r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>
            <w:rPr>
              <w:rFonts w:ascii="Calibri" w:hAnsi="Calibri"/>
              <w:b w:val="0"/>
            </w:rPr>
            <w:t>Center</w:t>
          </w:r>
        </w:smartTag>
      </w:smartTag>
    </w:p>
    <w:p w:rsidR="00374806" w:rsidRPr="00EF1C41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 xml:space="preserve">Director Report — </w:t>
      </w:r>
      <w:smartTag w:uri="urn:schemas-microsoft-com:office:smarttags" w:element="PersonName">
        <w:r w:rsidRPr="00EF1C41">
          <w:rPr>
            <w:rFonts w:ascii="Calibri" w:hAnsi="Calibri"/>
            <w:b w:val="0"/>
          </w:rPr>
          <w:t>Aldo Jackson</w:t>
        </w:r>
      </w:smartTag>
      <w:r w:rsidRPr="00EF1C41">
        <w:rPr>
          <w:rFonts w:ascii="Calibri" w:hAnsi="Calibri"/>
          <w:b w:val="0"/>
        </w:rPr>
        <w:t xml:space="preserve"> </w:t>
      </w:r>
    </w:p>
    <w:p w:rsidR="00374806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>Solicitor Report — Timothy Sennett</w:t>
      </w:r>
    </w:p>
    <w:p w:rsidR="00374806" w:rsidRPr="00EF1C41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 xml:space="preserve">High School Principal Report — </w:t>
      </w:r>
      <w:smartTag w:uri="urn:schemas-microsoft-com:office:smarttags" w:element="PersonName">
        <w:r w:rsidRPr="00EF1C41">
          <w:rPr>
            <w:rFonts w:ascii="Calibri" w:hAnsi="Calibri"/>
            <w:b w:val="0"/>
          </w:rPr>
          <w:t>Joe Tarasovitch</w:t>
        </w:r>
      </w:smartTag>
    </w:p>
    <w:p w:rsidR="00374806" w:rsidRPr="00EF1C41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 xml:space="preserve">RCTC Report — </w:t>
      </w:r>
      <w:smartTag w:uri="urn:schemas-microsoft-com:office:smarttags" w:element="PersonName">
        <w:r w:rsidRPr="00EF1C41">
          <w:rPr>
            <w:rFonts w:ascii="Calibri" w:hAnsi="Calibri"/>
            <w:b w:val="0"/>
          </w:rPr>
          <w:t>Mary Ellen Camp</w:t>
        </w:r>
      </w:smartTag>
    </w:p>
    <w:p w:rsidR="00374806" w:rsidRPr="00EF1C41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 xml:space="preserve">Facilities Report — </w:t>
      </w:r>
      <w:smartTag w:uri="urn:schemas-microsoft-com:office:smarttags" w:element="PersonName">
        <w:r w:rsidRPr="00EF1C41">
          <w:rPr>
            <w:rFonts w:ascii="Calibri" w:hAnsi="Calibri"/>
            <w:b w:val="0"/>
          </w:rPr>
          <w:t>Steve Sceiford</w:t>
        </w:r>
      </w:smartTag>
      <w:r w:rsidRPr="00EF1C41">
        <w:rPr>
          <w:rFonts w:ascii="Calibri" w:hAnsi="Calibri"/>
          <w:b w:val="0"/>
        </w:rPr>
        <w:t xml:space="preserve"> </w:t>
      </w:r>
    </w:p>
    <w:p w:rsidR="00374806" w:rsidRPr="00A27E6D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 xml:space="preserve">Technology Report — </w:t>
      </w:r>
      <w:smartTag w:uri="urn:schemas-microsoft-com:office:smarttags" w:element="PersonName">
        <w:r w:rsidRPr="00EF1C41">
          <w:rPr>
            <w:rFonts w:ascii="Calibri" w:hAnsi="Calibri"/>
            <w:b w:val="0"/>
          </w:rPr>
          <w:t>Jeff Smith</w:t>
        </w:r>
      </w:smartTag>
      <w:r w:rsidRPr="00EF1C41">
        <w:rPr>
          <w:rFonts w:ascii="Calibri" w:hAnsi="Calibri"/>
          <w:b w:val="0"/>
        </w:rPr>
        <w:t xml:space="preserve"> </w:t>
      </w:r>
    </w:p>
    <w:p w:rsidR="00374806" w:rsidRDefault="00374806" w:rsidP="00374806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EF1C41">
        <w:rPr>
          <w:rFonts w:ascii="Calibri" w:hAnsi="Calibri"/>
          <w:b w:val="0"/>
        </w:rPr>
        <w:t xml:space="preserve">Instructional Support Services Report – Pat Holland and </w:t>
      </w:r>
      <w:smartTag w:uri="urn:schemas-microsoft-com:office:smarttags" w:element="PersonName">
        <w:r w:rsidRPr="00EF1C41">
          <w:rPr>
            <w:rFonts w:ascii="Calibri" w:hAnsi="Calibri"/>
            <w:b w:val="0"/>
          </w:rPr>
          <w:t>Jan Kennerknecht</w:t>
        </w:r>
      </w:smartTag>
      <w:r w:rsidRPr="00EF1C41">
        <w:rPr>
          <w:rFonts w:ascii="Calibri" w:hAnsi="Calibri"/>
          <w:b w:val="0"/>
        </w:rPr>
        <w:t xml:space="preserve"> </w:t>
      </w:r>
    </w:p>
    <w:p w:rsidR="00955E84" w:rsidRDefault="00374806" w:rsidP="00374806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(Copy of each report is filed with the official minutes)</w:t>
      </w:r>
    </w:p>
    <w:p w:rsidR="00E56EC8" w:rsidRDefault="00E56EC8" w:rsidP="00374806">
      <w:pPr>
        <w:pStyle w:val="Title"/>
        <w:tabs>
          <w:tab w:val="left" w:pos="1188"/>
          <w:tab w:val="left" w:pos="7920"/>
        </w:tabs>
        <w:ind w:left="1080"/>
        <w:jc w:val="left"/>
      </w:pPr>
    </w:p>
    <w:p w:rsidR="00A03729" w:rsidRPr="00BB2677" w:rsidRDefault="00A03729" w:rsidP="00374806">
      <w:pPr>
        <w:pStyle w:val="Title"/>
        <w:tabs>
          <w:tab w:val="left" w:pos="1188"/>
          <w:tab w:val="left" w:pos="7920"/>
        </w:tabs>
        <w:ind w:left="1080"/>
        <w:jc w:val="left"/>
      </w:pPr>
    </w:p>
    <w:p w:rsidR="00955E84" w:rsidRPr="00E56EC8" w:rsidRDefault="00955E84" w:rsidP="00A03729">
      <w:pPr>
        <w:pStyle w:val="Title"/>
        <w:keepNext/>
        <w:tabs>
          <w:tab w:val="left" w:pos="1188"/>
          <w:tab w:val="left" w:pos="7920"/>
        </w:tabs>
        <w:ind w:left="648"/>
        <w:rPr>
          <w:rFonts w:ascii="Calibri" w:hAnsi="Calibri"/>
          <w:b w:val="0"/>
          <w:bCs w:val="0"/>
          <w:u w:val="single"/>
        </w:rPr>
      </w:pPr>
      <w:r w:rsidRPr="00E56EC8">
        <w:rPr>
          <w:rFonts w:ascii="Calibri" w:hAnsi="Calibri"/>
          <w:b w:val="0"/>
          <w:bCs w:val="0"/>
          <w:u w:val="single"/>
        </w:rPr>
        <w:lastRenderedPageBreak/>
        <w:t>Priority Action Plans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955E84" w:rsidRPr="00BB2677" w:rsidRDefault="00955E84" w:rsidP="00533609">
      <w:pPr>
        <w:pStyle w:val="Title"/>
        <w:tabs>
          <w:tab w:val="left" w:pos="1188"/>
          <w:tab w:val="left" w:pos="7920"/>
        </w:tabs>
        <w:jc w:val="left"/>
        <w:rPr>
          <w:b w:val="0"/>
        </w:rPr>
      </w:pPr>
      <w:r w:rsidRPr="00BB2677">
        <w:rPr>
          <w:rFonts w:ascii="Calibri" w:hAnsi="Calibri"/>
          <w:b w:val="0"/>
          <w:bCs w:val="0"/>
        </w:rPr>
        <w:t>2010-2011 Priority Action Plans- update</w:t>
      </w:r>
      <w:r w:rsidRPr="00BB2677">
        <w:rPr>
          <w:rFonts w:ascii="Calibri" w:hAnsi="Calibri"/>
        </w:rPr>
        <w:t> –</w:t>
      </w:r>
      <w:r w:rsidRPr="00BB2677">
        <w:rPr>
          <w:rFonts w:ascii="Calibri" w:hAnsi="Calibri"/>
          <w:b w:val="0"/>
        </w:rPr>
        <w:t>Aldo Jackson</w:t>
      </w:r>
      <w:r w:rsidR="00533609">
        <w:rPr>
          <w:rFonts w:ascii="Calibri" w:hAnsi="Calibri"/>
          <w:b w:val="0"/>
        </w:rPr>
        <w:t xml:space="preserve"> will provide information at the next meeting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ind w:left="1080"/>
        <w:jc w:val="left"/>
        <w:rPr>
          <w:b w:val="0"/>
        </w:rPr>
      </w:pPr>
    </w:p>
    <w:p w:rsidR="00955E84" w:rsidRPr="00BB2677" w:rsidRDefault="00955E84" w:rsidP="00E56EC8">
      <w:pPr>
        <w:pStyle w:val="Title"/>
        <w:tabs>
          <w:tab w:val="left" w:pos="1188"/>
          <w:tab w:val="left" w:pos="7920"/>
        </w:tabs>
        <w:ind w:left="650"/>
        <w:rPr>
          <w:rFonts w:ascii="Calibri" w:hAnsi="Calibri"/>
          <w:b w:val="0"/>
          <w:bCs w:val="0"/>
        </w:rPr>
      </w:pPr>
      <w:r w:rsidRPr="00533609">
        <w:rPr>
          <w:rFonts w:ascii="Calibri" w:hAnsi="Calibri"/>
          <w:b w:val="0"/>
          <w:bCs w:val="0"/>
          <w:u w:val="single"/>
        </w:rPr>
        <w:t>Staff Travel &gt;400 miles (Polices: 331,431,531)</w:t>
      </w:r>
      <w:r w:rsidRPr="00BB2677">
        <w:rPr>
          <w:rFonts w:ascii="Calibri" w:hAnsi="Calibri"/>
          <w:b w:val="0"/>
          <w:bCs w:val="0"/>
        </w:rPr>
        <w:t xml:space="preserve"> - </w:t>
      </w:r>
      <w:r w:rsidRPr="00BB2677">
        <w:rPr>
          <w:rFonts w:ascii="Calibri" w:hAnsi="Calibri"/>
          <w:bCs w:val="0"/>
        </w:rPr>
        <w:t>None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955E84" w:rsidRPr="00533609" w:rsidRDefault="00955E84" w:rsidP="00533609">
      <w:pPr>
        <w:pStyle w:val="Title"/>
        <w:tabs>
          <w:tab w:val="left" w:pos="1188"/>
          <w:tab w:val="left" w:pos="7920"/>
        </w:tabs>
        <w:ind w:left="650"/>
        <w:rPr>
          <w:rFonts w:ascii="Calibri" w:hAnsi="Calibri"/>
          <w:b w:val="0"/>
          <w:bCs w:val="0"/>
          <w:u w:val="single"/>
        </w:rPr>
      </w:pPr>
      <w:r w:rsidRPr="00533609">
        <w:rPr>
          <w:rFonts w:ascii="Calibri" w:hAnsi="Calibri"/>
          <w:b w:val="0"/>
          <w:bCs w:val="0"/>
          <w:u w:val="single"/>
        </w:rPr>
        <w:t>Student Field Trips and Fundraising (Policy 121)</w:t>
      </w:r>
    </w:p>
    <w:p w:rsidR="00955E84" w:rsidRPr="00CF724B" w:rsidRDefault="00CF724B" w:rsidP="00CF724B">
      <w:pPr>
        <w:pStyle w:val="Title"/>
        <w:tabs>
          <w:tab w:val="left" w:pos="1188"/>
          <w:tab w:val="left" w:pos="7920"/>
        </w:tabs>
        <w:ind w:left="650"/>
        <w:jc w:val="right"/>
        <w:rPr>
          <w:rFonts w:ascii="Calibri" w:hAnsi="Calibri"/>
          <w:bCs w:val="0"/>
        </w:rPr>
      </w:pPr>
      <w:r w:rsidRPr="00CF724B">
        <w:rPr>
          <w:rFonts w:ascii="Calibri" w:hAnsi="Calibri"/>
          <w:bCs w:val="0"/>
        </w:rPr>
        <w:t>Field Trips and Fundraising</w:t>
      </w:r>
    </w:p>
    <w:p w:rsidR="00955E84" w:rsidRDefault="00955E84" w:rsidP="0053360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r w:rsidRPr="00CF724B">
        <w:rPr>
          <w:rFonts w:ascii="Calibri" w:hAnsi="Calibri"/>
          <w:b w:val="0"/>
          <w:bCs w:val="0"/>
        </w:rPr>
        <w:t>Motion to ap</w:t>
      </w:r>
      <w:r w:rsidRPr="00CF724B">
        <w:rPr>
          <w:rFonts w:ascii="Calibri" w:hAnsi="Calibri"/>
          <w:b w:val="0"/>
        </w:rPr>
        <w:t>p</w:t>
      </w:r>
      <w:r w:rsidRPr="00CF724B">
        <w:rPr>
          <w:rFonts w:ascii="Calibri" w:hAnsi="Calibri"/>
          <w:b w:val="0"/>
          <w:bCs w:val="0"/>
        </w:rPr>
        <w:t xml:space="preserve">rove </w:t>
      </w:r>
      <w:r w:rsidR="00CF724B" w:rsidRPr="00CF724B">
        <w:rPr>
          <w:rFonts w:ascii="Calibri" w:hAnsi="Calibri"/>
          <w:b w:val="0"/>
          <w:bCs w:val="0"/>
        </w:rPr>
        <w:t xml:space="preserve">all of </w:t>
      </w:r>
      <w:r w:rsidRPr="00CF724B">
        <w:rPr>
          <w:rFonts w:ascii="Calibri" w:hAnsi="Calibri"/>
          <w:b w:val="0"/>
          <w:bCs w:val="0"/>
        </w:rPr>
        <w:t>the following Field Trips and Fundraising</w:t>
      </w:r>
      <w:r w:rsidRPr="00BB2677">
        <w:rPr>
          <w:rFonts w:ascii="Calibri" w:hAnsi="Calibri"/>
          <w:bCs w:val="0"/>
        </w:rPr>
        <w:t>:</w:t>
      </w:r>
    </w:p>
    <w:p w:rsidR="00533609" w:rsidRPr="00BB2677" w:rsidRDefault="00533609" w:rsidP="0053360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</w:p>
    <w:p w:rsidR="00955E84" w:rsidRPr="00BB2677" w:rsidRDefault="00955E84" w:rsidP="004D221F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 xml:space="preserve">Professional Skills-travel to Second Harvest Food Bank, school car mileage cost </w:t>
      </w:r>
    </w:p>
    <w:p w:rsidR="00955E84" w:rsidRPr="00BB2677" w:rsidRDefault="00955E84" w:rsidP="00CF724B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 xml:space="preserve">CIS &amp; HEA- travel to </w:t>
      </w:r>
      <w:smartTag w:uri="urn:schemas-microsoft-com:office:smarttags" w:element="place">
        <w:smartTag w:uri="urn:schemas-microsoft-com:office:smarttags" w:element="PlaceName">
          <w:r w:rsidRPr="00BB2677">
            <w:rPr>
              <w:rFonts w:ascii="Calibri" w:hAnsi="Calibri"/>
              <w:b w:val="0"/>
            </w:rPr>
            <w:t>Edinboro</w:t>
          </w:r>
        </w:smartTag>
        <w:r w:rsidRPr="00BB2677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BB2677">
            <w:rPr>
              <w:rFonts w:ascii="Calibri" w:hAnsi="Calibri"/>
              <w:b w:val="0"/>
            </w:rPr>
            <w:t>University</w:t>
          </w:r>
        </w:smartTag>
      </w:smartTag>
      <w:r w:rsidRPr="00BB2677">
        <w:rPr>
          <w:rFonts w:ascii="Calibri" w:hAnsi="Calibri"/>
          <w:b w:val="0"/>
        </w:rPr>
        <w:t>, 11/12/10 PM, cost of bus rental-$125</w:t>
      </w:r>
    </w:p>
    <w:p w:rsidR="00955E84" w:rsidRPr="00BB2677" w:rsidRDefault="00955E84" w:rsidP="00CF724B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Transition Center-travel to Courtyard by Marriott, 11/23/10 AM &amp; PM, shared bus with THM-no cost</w:t>
      </w:r>
    </w:p>
    <w:p w:rsidR="00955E84" w:rsidRPr="00BB2677" w:rsidRDefault="00955E84" w:rsidP="00CF724B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 xml:space="preserve">DDE-travel and fundraising for trip to </w:t>
      </w:r>
      <w:smartTag w:uri="urn:schemas-microsoft-com:office:smarttags" w:element="place">
        <w:smartTag w:uri="urn:schemas-microsoft-com:office:smarttags" w:element="City">
          <w:r w:rsidRPr="00BB2677">
            <w:rPr>
              <w:rFonts w:ascii="Calibri" w:hAnsi="Calibri"/>
              <w:b w:val="0"/>
            </w:rPr>
            <w:t>Cedar Point</w:t>
          </w:r>
        </w:smartTag>
        <w:r w:rsidRPr="00BB2677">
          <w:rPr>
            <w:rFonts w:ascii="Calibri" w:hAnsi="Calibri"/>
            <w:b w:val="0"/>
          </w:rPr>
          <w:t xml:space="preserve">, </w:t>
        </w:r>
        <w:smartTag w:uri="urn:schemas-microsoft-com:office:smarttags" w:element="State">
          <w:r w:rsidRPr="00BB2677">
            <w:rPr>
              <w:rFonts w:ascii="Calibri" w:hAnsi="Calibri"/>
              <w:b w:val="0"/>
            </w:rPr>
            <w:t>OH</w:t>
          </w:r>
        </w:smartTag>
      </w:smartTag>
      <w:r w:rsidRPr="00BB2677">
        <w:rPr>
          <w:rFonts w:ascii="Calibri" w:hAnsi="Calibri"/>
          <w:b w:val="0"/>
        </w:rPr>
        <w:t xml:space="preserve"> for Math &amp; Science week, May 2011-no cost to ECTS. Funded by students and fundraising</w:t>
      </w:r>
    </w:p>
    <w:p w:rsidR="00955E84" w:rsidRPr="00BB2677" w:rsidRDefault="00955E84" w:rsidP="00CF724B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 xml:space="preserve">DDE-travel to </w:t>
      </w:r>
      <w:smartTag w:uri="urn:schemas-microsoft-com:office:smarttags" w:element="place">
        <w:smartTag w:uri="urn:schemas-microsoft-com:office:smarttags" w:element="City">
          <w:r w:rsidRPr="00BB2677">
            <w:rPr>
              <w:rFonts w:ascii="Calibri" w:hAnsi="Calibri"/>
              <w:b w:val="0"/>
            </w:rPr>
            <w:t>Erie</w:t>
          </w:r>
        </w:smartTag>
      </w:smartTag>
      <w:r w:rsidRPr="00BB2677">
        <w:rPr>
          <w:rFonts w:ascii="Calibri" w:hAnsi="Calibri"/>
          <w:b w:val="0"/>
        </w:rPr>
        <w:t xml:space="preserve"> city area, Architectural Scavenger Hunt, 11/2010-AM &amp; PM, cost of bus rental-$250</w:t>
      </w:r>
    </w:p>
    <w:p w:rsidR="00955E84" w:rsidRPr="00BB2677" w:rsidRDefault="00955E84" w:rsidP="00CF724B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 xml:space="preserve">EET, ELC-travel to </w:t>
      </w:r>
      <w:proofErr w:type="spellStart"/>
      <w:r w:rsidRPr="00BB2677">
        <w:rPr>
          <w:rFonts w:ascii="Calibri" w:hAnsi="Calibri"/>
          <w:b w:val="0"/>
        </w:rPr>
        <w:t>Urick</w:t>
      </w:r>
      <w:proofErr w:type="spellEnd"/>
      <w:r w:rsidRPr="00BB2677">
        <w:rPr>
          <w:rFonts w:ascii="Calibri" w:hAnsi="Calibri"/>
          <w:b w:val="0"/>
        </w:rPr>
        <w:t xml:space="preserve"> Foundry, Erie- 11/5/10 AM &amp; PM, cost of bus rental-$250</w:t>
      </w:r>
    </w:p>
    <w:p w:rsidR="00955E84" w:rsidRDefault="00955E84" w:rsidP="004D221F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B2677">
        <w:rPr>
          <w:rFonts w:ascii="Calibri" w:hAnsi="Calibri"/>
          <w:b w:val="0"/>
        </w:rPr>
        <w:t>EET, ELC, FMT- travel to Northwest Rural Coop, Cambridge Springs-11/24/10 AM, cost of bus rental-$125</w:t>
      </w:r>
    </w:p>
    <w:p w:rsidR="00CF724B" w:rsidRDefault="00CF724B" w:rsidP="00CF724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</w:rPr>
      </w:pPr>
    </w:p>
    <w:p w:rsidR="00CF724B" w:rsidRPr="00426C68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smartTag w:uri="urn:schemas-microsoft-com:office:smarttags" w:element="place">
        <w:smartTag w:uri="urn:schemas-microsoft-com:office:smarttags" w:element="City">
          <w:r>
            <w:rPr>
              <w:rFonts w:ascii="Calibri" w:hAnsi="Calibri"/>
              <w:b w:val="0"/>
            </w:rPr>
            <w:t>Ogden</w:t>
          </w:r>
        </w:smartTag>
      </w:smartTag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Duda</w:t>
      </w:r>
    </w:p>
    <w:p w:rsidR="00CF724B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955E84" w:rsidRPr="00BB2677" w:rsidRDefault="00955E84">
      <w:pPr>
        <w:pStyle w:val="Title"/>
        <w:ind w:left="1980"/>
        <w:jc w:val="left"/>
        <w:rPr>
          <w:rFonts w:ascii="Calibri" w:hAnsi="Calibri"/>
        </w:rPr>
      </w:pPr>
    </w:p>
    <w:p w:rsidR="00955E84" w:rsidRPr="00CF724B" w:rsidRDefault="00955E84" w:rsidP="00CF724B">
      <w:pPr>
        <w:pStyle w:val="Title"/>
        <w:tabs>
          <w:tab w:val="left" w:pos="1188"/>
          <w:tab w:val="left" w:pos="7920"/>
        </w:tabs>
        <w:ind w:left="650"/>
        <w:rPr>
          <w:rFonts w:ascii="Calibri" w:hAnsi="Calibri"/>
          <w:b w:val="0"/>
          <w:bCs w:val="0"/>
          <w:u w:val="single"/>
        </w:rPr>
      </w:pPr>
      <w:r w:rsidRPr="00CF724B">
        <w:rPr>
          <w:rFonts w:ascii="Calibri" w:hAnsi="Calibri"/>
          <w:b w:val="0"/>
          <w:bCs w:val="0"/>
          <w:u w:val="single"/>
        </w:rPr>
        <w:t>Facility Use Requests – Profit Making Organizations (Policy 707) – None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55E84" w:rsidRPr="00CF724B" w:rsidRDefault="00955E84" w:rsidP="00CF724B">
      <w:pPr>
        <w:pStyle w:val="Title"/>
        <w:tabs>
          <w:tab w:val="left" w:pos="1188"/>
          <w:tab w:val="left" w:pos="7920"/>
        </w:tabs>
        <w:ind w:left="650"/>
        <w:rPr>
          <w:rFonts w:ascii="Calibri" w:hAnsi="Calibri"/>
          <w:b w:val="0"/>
          <w:bCs w:val="0"/>
          <w:u w:val="single"/>
        </w:rPr>
      </w:pPr>
      <w:r w:rsidRPr="00CF724B">
        <w:rPr>
          <w:rFonts w:ascii="Calibri" w:hAnsi="Calibri"/>
          <w:b w:val="0"/>
          <w:bCs w:val="0"/>
          <w:u w:val="single"/>
        </w:rPr>
        <w:t>Other Operations</w:t>
      </w:r>
    </w:p>
    <w:p w:rsidR="00CF724B" w:rsidRPr="00CF724B" w:rsidRDefault="00CF724B" w:rsidP="00CF724B">
      <w:pPr>
        <w:pStyle w:val="Title"/>
        <w:tabs>
          <w:tab w:val="left" w:pos="1188"/>
          <w:tab w:val="left" w:pos="7920"/>
        </w:tabs>
        <w:ind w:left="650"/>
        <w:jc w:val="right"/>
        <w:rPr>
          <w:rFonts w:ascii="Calibri" w:hAnsi="Calibri"/>
          <w:bCs w:val="0"/>
        </w:rPr>
      </w:pPr>
      <w:r w:rsidRPr="00CF724B">
        <w:rPr>
          <w:rFonts w:ascii="Calibri" w:hAnsi="Calibri"/>
          <w:bCs w:val="0"/>
        </w:rPr>
        <w:t>Donation of manuals- Roth Cadillac</w:t>
      </w:r>
    </w:p>
    <w:p w:rsidR="00955E84" w:rsidRPr="00CF724B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CF724B">
        <w:rPr>
          <w:rFonts w:ascii="Calibri" w:hAnsi="Calibri"/>
          <w:b w:val="0"/>
          <w:bCs w:val="0"/>
        </w:rPr>
        <w:t>Motion to accept a donation of auto service manuals from Roth Cadillac for use in the Automotive Technologies program</w:t>
      </w:r>
    </w:p>
    <w:p w:rsidR="00CF724B" w:rsidRPr="00CF724B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CF724B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Gainer</w:t>
      </w:r>
      <w:r w:rsidRPr="00CF724B">
        <w:rPr>
          <w:rFonts w:ascii="Calibri" w:hAnsi="Calibri"/>
          <w:b w:val="0"/>
        </w:rPr>
        <w:t xml:space="preserve">, with second by </w:t>
      </w:r>
      <w:smartTag w:uri="urn:schemas-microsoft-com:office:smarttags" w:element="place">
        <w:smartTag w:uri="urn:schemas-microsoft-com:office:smarttags" w:element="City">
          <w:r>
            <w:rPr>
              <w:rFonts w:ascii="Calibri" w:hAnsi="Calibri"/>
              <w:b w:val="0"/>
            </w:rPr>
            <w:t>Ogden</w:t>
          </w:r>
        </w:smartTag>
      </w:smartTag>
    </w:p>
    <w:p w:rsidR="00955E84" w:rsidRPr="00CF724B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CF724B">
        <w:rPr>
          <w:rFonts w:ascii="Calibri" w:hAnsi="Calibri"/>
          <w:b w:val="0"/>
        </w:rPr>
        <w:t>The motion is approved with an all “ayes” voice vote</w:t>
      </w:r>
    </w:p>
    <w:p w:rsidR="00CF724B" w:rsidRPr="00BB2677" w:rsidRDefault="00CF724B" w:rsidP="00CF724B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Snow plowing contract-Yardmaster</w:t>
      </w:r>
    </w:p>
    <w:p w:rsidR="00955E84" w:rsidRPr="00CF724B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CF724B">
        <w:rPr>
          <w:rFonts w:ascii="Calibri" w:hAnsi="Calibri"/>
          <w:b w:val="0"/>
        </w:rPr>
        <w:t xml:space="preserve">Motion to accept the snowing plowing proposal from </w:t>
      </w:r>
      <w:r w:rsidRPr="00CF724B">
        <w:rPr>
          <w:rFonts w:ascii="Calibri" w:hAnsi="Calibri" w:cs="Times-Roman"/>
          <w:b w:val="0"/>
        </w:rPr>
        <w:t xml:space="preserve">Yardmaster of Pennsylvania </w:t>
      </w:r>
      <w:r w:rsidRPr="00CF724B">
        <w:rPr>
          <w:rFonts w:ascii="Calibri" w:hAnsi="Calibri"/>
          <w:b w:val="0"/>
        </w:rPr>
        <w:t>for the 2010-2011 winter season for a total cost of  $9,450, billed in 5  monthly payments November through March</w:t>
      </w:r>
    </w:p>
    <w:p w:rsidR="00CF724B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smartTag w:uri="urn:schemas-microsoft-com:office:smarttags" w:element="place">
        <w:smartTag w:uri="urn:schemas-microsoft-com:office:smarttags" w:element="City">
          <w:r>
            <w:rPr>
              <w:rFonts w:ascii="Calibri" w:hAnsi="Calibri"/>
              <w:b w:val="0"/>
            </w:rPr>
            <w:t>Ogden</w:t>
          </w:r>
        </w:smartTag>
      </w:smartTag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Kaliszewski</w:t>
      </w:r>
    </w:p>
    <w:p w:rsidR="00955E84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CF724B" w:rsidRPr="00CF724B" w:rsidRDefault="00CF724B" w:rsidP="00A03729">
      <w:pPr>
        <w:pStyle w:val="Title"/>
        <w:keepNext/>
        <w:tabs>
          <w:tab w:val="left" w:pos="1188"/>
          <w:tab w:val="left" w:pos="7920"/>
        </w:tabs>
        <w:jc w:val="right"/>
        <w:rPr>
          <w:rFonts w:ascii="Calibri" w:hAnsi="Calibri"/>
          <w:b w:val="0"/>
        </w:rPr>
      </w:pPr>
      <w:r>
        <w:rPr>
          <w:rFonts w:ascii="Calibri" w:hAnsi="Calibri"/>
        </w:rPr>
        <w:lastRenderedPageBreak/>
        <w:t>Energy audit -</w:t>
      </w:r>
      <w:r w:rsidRPr="00BB2677">
        <w:rPr>
          <w:rFonts w:ascii="Calibri" w:hAnsi="Calibri"/>
        </w:rPr>
        <w:t xml:space="preserve"> Premier Power Solutions, LLC</w:t>
      </w:r>
    </w:p>
    <w:p w:rsidR="00955E84" w:rsidRPr="00CF724B" w:rsidRDefault="00955E84" w:rsidP="00A03729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CF724B">
        <w:rPr>
          <w:rFonts w:ascii="Calibri" w:hAnsi="Calibri"/>
          <w:b w:val="0"/>
        </w:rPr>
        <w:t>Motion to approve the performance of an energy audit by Premier Power Solutions, LLC in accordance with the guidelines prescribed in Act 129-PA Energy Efficiency and Conservation Program as approved by FirstEnergy</w:t>
      </w:r>
    </w:p>
    <w:p w:rsidR="00CF724B" w:rsidRDefault="00CF724B" w:rsidP="00A03729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Heath,</w:t>
      </w:r>
      <w:r w:rsidRPr="00426C68">
        <w:rPr>
          <w:rFonts w:ascii="Calibri" w:hAnsi="Calibri"/>
          <w:b w:val="0"/>
        </w:rPr>
        <w:t xml:space="preserve"> with second by </w:t>
      </w:r>
      <w:smartTag w:uri="urn:schemas-microsoft-com:office:smarttags" w:element="place">
        <w:smartTag w:uri="urn:schemas-microsoft-com:office:smarttags" w:element="City">
          <w:r>
            <w:rPr>
              <w:rFonts w:ascii="Calibri" w:hAnsi="Calibri"/>
              <w:b w:val="0"/>
            </w:rPr>
            <w:t>Ogden</w:t>
          </w:r>
        </w:smartTag>
      </w:smartTag>
    </w:p>
    <w:p w:rsidR="00955E84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CF724B" w:rsidRPr="00CF724B" w:rsidRDefault="00CF724B" w:rsidP="00CF724B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55E84" w:rsidRPr="00BB2677" w:rsidRDefault="00955E84" w:rsidP="00AE1FA5">
      <w:pPr>
        <w:pStyle w:val="Title"/>
        <w:tabs>
          <w:tab w:val="left" w:pos="7920"/>
        </w:tabs>
        <w:ind w:left="360"/>
        <w:rPr>
          <w:rFonts w:ascii="Calibri" w:hAnsi="Calibri"/>
          <w:bCs w:val="0"/>
        </w:rPr>
      </w:pPr>
      <w:r w:rsidRPr="00AE1FA5">
        <w:rPr>
          <w:rFonts w:ascii="Calibri" w:hAnsi="Calibri"/>
          <w:bCs w:val="0"/>
          <w:u w:val="single"/>
        </w:rPr>
        <w:t>Other Business</w:t>
      </w:r>
      <w:r w:rsidRPr="00BB2677">
        <w:rPr>
          <w:rFonts w:ascii="Calibri" w:hAnsi="Calibri"/>
          <w:bCs w:val="0"/>
        </w:rPr>
        <w:t xml:space="preserve"> - None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955E84" w:rsidRPr="00AE1FA5" w:rsidRDefault="00955E84" w:rsidP="00AE1FA5">
      <w:pPr>
        <w:pStyle w:val="Title"/>
        <w:tabs>
          <w:tab w:val="left" w:pos="7920"/>
        </w:tabs>
        <w:ind w:left="360"/>
        <w:rPr>
          <w:rFonts w:ascii="Calibri" w:hAnsi="Calibri"/>
          <w:bCs w:val="0"/>
          <w:u w:val="single"/>
        </w:rPr>
      </w:pPr>
      <w:r w:rsidRPr="00AE1FA5">
        <w:rPr>
          <w:rFonts w:ascii="Calibri" w:hAnsi="Calibri"/>
          <w:bCs w:val="0"/>
          <w:u w:val="single"/>
        </w:rPr>
        <w:t>Supplemental Information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955E84" w:rsidRPr="00AE1FA5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AE1FA5">
        <w:rPr>
          <w:rFonts w:ascii="Calibri" w:hAnsi="Calibri"/>
          <w:b w:val="0"/>
        </w:rPr>
        <w:t>Board Attendance Report</w:t>
      </w:r>
    </w:p>
    <w:p w:rsidR="00955E84" w:rsidRPr="00AE1FA5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AE1FA5">
        <w:rPr>
          <w:rFonts w:ascii="Calibri" w:hAnsi="Calibri"/>
          <w:b w:val="0"/>
        </w:rPr>
        <w:t>High School Program Enrollment Report-Joe Tarasovitch</w:t>
      </w:r>
    </w:p>
    <w:p w:rsidR="00955E84" w:rsidRPr="00AE1FA5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AE1FA5">
        <w:rPr>
          <w:rFonts w:ascii="Calibri" w:hAnsi="Calibri"/>
          <w:b w:val="0"/>
        </w:rPr>
        <w:t>CAEP-Career and Alternative Education Program enrollment- Joe Tarasovitch</w:t>
      </w:r>
    </w:p>
    <w:p w:rsidR="00955E84" w:rsidRPr="00AE1FA5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AE1FA5">
        <w:rPr>
          <w:rFonts w:ascii="Calibri" w:hAnsi="Calibri"/>
          <w:b w:val="0"/>
        </w:rPr>
        <w:t>Business Partnership Contacts – Elaine Shaffer</w:t>
      </w:r>
    </w:p>
    <w:p w:rsidR="00955E84" w:rsidRPr="00AE1FA5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AE1FA5">
        <w:rPr>
          <w:rFonts w:ascii="Calibri" w:hAnsi="Calibri"/>
          <w:b w:val="0"/>
        </w:rPr>
        <w:t>Work Experience Report-Elaine Shaffer</w:t>
      </w:r>
    </w:p>
    <w:p w:rsidR="00955E84" w:rsidRPr="00AE1FA5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AE1FA5">
        <w:rPr>
          <w:rFonts w:ascii="Calibri" w:hAnsi="Calibri"/>
          <w:b w:val="0"/>
        </w:rPr>
        <w:t xml:space="preserve">Admissions Coordinator Report-Lisa Sorensen </w:t>
      </w:r>
    </w:p>
    <w:p w:rsidR="00955E84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AE1FA5">
        <w:rPr>
          <w:rFonts w:ascii="Calibri" w:hAnsi="Calibri"/>
          <w:b w:val="0"/>
        </w:rPr>
        <w:t xml:space="preserve">SRI-Quality System Registrar- renewal audit report- </w:t>
      </w:r>
      <w:r w:rsidR="00AE1FA5">
        <w:rPr>
          <w:rFonts w:ascii="Calibri" w:hAnsi="Calibri"/>
          <w:b w:val="0"/>
        </w:rPr>
        <w:t xml:space="preserve">Natalie </w:t>
      </w:r>
      <w:r w:rsidRPr="00AE1FA5">
        <w:rPr>
          <w:rFonts w:ascii="Calibri" w:hAnsi="Calibri"/>
          <w:b w:val="0"/>
        </w:rPr>
        <w:t>Fatica</w:t>
      </w:r>
    </w:p>
    <w:p w:rsidR="00AE1FA5" w:rsidRDefault="00AE1FA5" w:rsidP="00AE1FA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                   (Copy of each is filed with the official minutes)</w:t>
      </w:r>
    </w:p>
    <w:p w:rsidR="00AE1FA5" w:rsidRDefault="00AE1FA5" w:rsidP="00AE1FA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</w:rPr>
      </w:pPr>
    </w:p>
    <w:p w:rsidR="00955E84" w:rsidRPr="00BB2677" w:rsidRDefault="00955E84" w:rsidP="00AE1FA5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</w:pPr>
      <w:r w:rsidRPr="00BB2677">
        <w:rPr>
          <w:rFonts w:ascii="Calibri" w:hAnsi="Calibri"/>
          <w:b w:val="0"/>
        </w:rPr>
        <w:t xml:space="preserve">Next meeting: </w:t>
      </w:r>
      <w:r w:rsidRPr="00BB2677">
        <w:rPr>
          <w:rFonts w:ascii="Calibri" w:hAnsi="Calibri"/>
        </w:rPr>
        <w:t>Tuesday, November 23, 2010</w:t>
      </w:r>
    </w:p>
    <w:p w:rsidR="00955E84" w:rsidRPr="00BB2677" w:rsidRDefault="00955E84">
      <w:pPr>
        <w:pStyle w:val="Title"/>
        <w:tabs>
          <w:tab w:val="left" w:pos="1188"/>
          <w:tab w:val="left" w:pos="7920"/>
        </w:tabs>
        <w:ind w:left="698"/>
        <w:jc w:val="left"/>
      </w:pPr>
      <w:r w:rsidRPr="00BB2677">
        <w:t> </w:t>
      </w:r>
    </w:p>
    <w:p w:rsidR="00AE1FA5" w:rsidRPr="00426C68" w:rsidRDefault="00955E84" w:rsidP="00AE1FA5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BB2677">
        <w:rPr>
          <w:rFonts w:ascii="Calibri" w:hAnsi="Calibri"/>
          <w:bCs w:val="0"/>
        </w:rPr>
        <w:t xml:space="preserve"> </w:t>
      </w:r>
      <w:r w:rsidR="00AE1FA5" w:rsidRPr="00426C68">
        <w:rPr>
          <w:rFonts w:ascii="Calibri" w:hAnsi="Calibri"/>
          <w:u w:val="single"/>
        </w:rPr>
        <w:t>Adjournment-Joint Operating Committee meeting</w:t>
      </w:r>
    </w:p>
    <w:p w:rsidR="00AE1FA5" w:rsidRPr="00426C68" w:rsidRDefault="00AE1FA5" w:rsidP="00AE1FA5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smartTag w:uri="urn:schemas-microsoft-com:office:smarttags" w:element="place">
        <w:smartTag w:uri="urn:schemas-microsoft-com:office:smarttags" w:element="City">
          <w:r w:rsidRPr="00426C68">
            <w:rPr>
              <w:rFonts w:ascii="Calibri" w:hAnsi="Calibri"/>
            </w:rPr>
            <w:t>Ogden</w:t>
          </w:r>
        </w:smartTag>
      </w:smartTag>
      <w:r w:rsidRPr="00426C68">
        <w:rPr>
          <w:rFonts w:ascii="Calibri" w:hAnsi="Calibri"/>
        </w:rPr>
        <w:t xml:space="preserve"> to adjourn the meeting</w:t>
      </w:r>
    </w:p>
    <w:p w:rsidR="00AE1FA5" w:rsidRPr="00426C68" w:rsidRDefault="00AE1FA5" w:rsidP="00AE1FA5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regular meeting a</w:t>
      </w:r>
      <w:r>
        <w:rPr>
          <w:rFonts w:ascii="Calibri" w:hAnsi="Calibri"/>
        </w:rPr>
        <w:t>t 8:30</w:t>
      </w:r>
      <w:r w:rsidRPr="00426C68">
        <w:rPr>
          <w:rFonts w:ascii="Calibri" w:hAnsi="Calibri"/>
        </w:rPr>
        <w:t xml:space="preserve"> pm</w:t>
      </w:r>
    </w:p>
    <w:p w:rsidR="00AE1FA5" w:rsidRDefault="00AE1FA5" w:rsidP="00AE1FA5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AE1FA5" w:rsidRPr="00426C68" w:rsidRDefault="00AE1FA5" w:rsidP="00AE1FA5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AE1FA5" w:rsidRPr="00426C68" w:rsidRDefault="00AE1FA5" w:rsidP="00AE1FA5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AE1FA5" w:rsidRPr="00426C68" w:rsidRDefault="00AE1FA5" w:rsidP="00AE1FA5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AE1FA5" w:rsidRDefault="00AE1FA5" w:rsidP="00AE1FA5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E1FA5" w:rsidRDefault="00AE1FA5" w:rsidP="00AE1FA5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E1FA5" w:rsidRPr="00426C68" w:rsidRDefault="00AE1FA5" w:rsidP="00AE1FA5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E1FA5" w:rsidRPr="00426C68" w:rsidRDefault="00AE1FA5" w:rsidP="00AE1FA5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AE1FA5" w:rsidRPr="00426C68" w:rsidRDefault="00AE1FA5" w:rsidP="00AE1FA5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955E84" w:rsidRPr="007F6955" w:rsidRDefault="00AE1FA5" w:rsidP="007F6955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Erie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County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Technical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School</w:t>
          </w:r>
        </w:smartTag>
      </w:smartTag>
    </w:p>
    <w:sectPr w:rsidR="00955E84" w:rsidRPr="007F6955">
      <w:headerReference w:type="even" r:id="rId8"/>
      <w:headerReference w:type="default" r:id="rId9"/>
      <w:headerReference w:type="first" r:id="rId10"/>
      <w:pgSz w:w="12240" w:h="15840"/>
      <w:pgMar w:top="360" w:right="1080" w:bottom="12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C3B" w:rsidRDefault="00794C3B">
      <w:r>
        <w:separator/>
      </w:r>
    </w:p>
  </w:endnote>
  <w:endnote w:type="continuationSeparator" w:id="0">
    <w:p w:rsidR="00794C3B" w:rsidRDefault="00794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C3B" w:rsidRDefault="00794C3B">
      <w:r>
        <w:separator/>
      </w:r>
    </w:p>
  </w:footnote>
  <w:footnote w:type="continuationSeparator" w:id="0">
    <w:p w:rsidR="00794C3B" w:rsidRDefault="00794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A6" w:rsidRDefault="00534FA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A6" w:rsidRPr="00A03729" w:rsidRDefault="00534FA6">
    <w:pPr>
      <w:pStyle w:val="Header"/>
      <w:tabs>
        <w:tab w:val="clear" w:pos="8640"/>
        <w:tab w:val="right" w:pos="10260"/>
      </w:tabs>
      <w:ind w:right="36"/>
      <w:rPr>
        <w:rFonts w:ascii="Calibri" w:hAnsi="Calibri"/>
        <w:b/>
        <w:color w:val="339933"/>
        <w:sz w:val="22"/>
        <w:szCs w:val="22"/>
      </w:rPr>
    </w:pPr>
    <w:r w:rsidRPr="00A03729">
      <w:rPr>
        <w:rFonts w:ascii="Calibri" w:hAnsi="Calibri"/>
        <w:b/>
        <w:color w:val="339933"/>
        <w:sz w:val="22"/>
        <w:szCs w:val="22"/>
      </w:rPr>
      <w:t>ECTS JOC Meeting Minutes</w:t>
    </w:r>
  </w:p>
  <w:p w:rsidR="00534FA6" w:rsidRPr="00A03729" w:rsidRDefault="00534FA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rFonts w:ascii="Calibri" w:hAnsi="Calibri"/>
        <w:sz w:val="22"/>
        <w:szCs w:val="22"/>
      </w:rPr>
    </w:pPr>
    <w:r w:rsidRPr="00A03729">
      <w:rPr>
        <w:rFonts w:ascii="Calibri" w:hAnsi="Calibri"/>
        <w:b/>
        <w:color w:val="339933"/>
        <w:sz w:val="22"/>
        <w:szCs w:val="22"/>
      </w:rPr>
      <w:t>October 28, 2010</w:t>
    </w:r>
    <w:r w:rsidRPr="00A03729">
      <w:rPr>
        <w:rFonts w:ascii="Calibri" w:hAnsi="Calibri"/>
        <w:b/>
        <w:color w:val="339933"/>
        <w:sz w:val="22"/>
        <w:szCs w:val="22"/>
      </w:rPr>
      <w:tab/>
    </w:r>
    <w:r w:rsidRPr="00A03729">
      <w:rPr>
        <w:rFonts w:ascii="Calibri" w:hAnsi="Calibri"/>
        <w:b/>
        <w:color w:val="339933"/>
        <w:sz w:val="22"/>
        <w:szCs w:val="22"/>
      </w:rPr>
      <w:tab/>
      <w:t xml:space="preserve">Page </w:t>
    </w:r>
    <w:r w:rsidRPr="00A03729">
      <w:rPr>
        <w:rStyle w:val="PageNumber"/>
        <w:rFonts w:ascii="Calibri" w:hAnsi="Calibri"/>
        <w:b/>
        <w:color w:val="339933"/>
        <w:sz w:val="22"/>
        <w:szCs w:val="22"/>
      </w:rPr>
      <w:fldChar w:fldCharType="begin"/>
    </w:r>
    <w:r w:rsidRPr="00A03729">
      <w:rPr>
        <w:rStyle w:val="PageNumber"/>
        <w:rFonts w:ascii="Calibri" w:hAnsi="Calibri"/>
        <w:b/>
        <w:color w:val="339933"/>
        <w:sz w:val="22"/>
        <w:szCs w:val="22"/>
      </w:rPr>
      <w:instrText xml:space="preserve"> PAGE </w:instrText>
    </w:r>
    <w:r w:rsidRPr="00A03729">
      <w:rPr>
        <w:rStyle w:val="PageNumber"/>
        <w:rFonts w:ascii="Calibri" w:hAnsi="Calibri"/>
        <w:b/>
        <w:color w:val="339933"/>
        <w:sz w:val="22"/>
        <w:szCs w:val="22"/>
      </w:rPr>
      <w:fldChar w:fldCharType="separate"/>
    </w:r>
    <w:r w:rsidR="00E5270E">
      <w:rPr>
        <w:rStyle w:val="PageNumber"/>
        <w:rFonts w:ascii="Calibri" w:hAnsi="Calibri"/>
        <w:b/>
        <w:noProof/>
        <w:color w:val="339933"/>
        <w:sz w:val="22"/>
        <w:szCs w:val="22"/>
      </w:rPr>
      <w:t>6</w:t>
    </w:r>
    <w:r w:rsidRPr="00A03729">
      <w:rPr>
        <w:rStyle w:val="PageNumber"/>
        <w:rFonts w:ascii="Calibri" w:hAnsi="Calibri"/>
        <w:b/>
        <w:color w:val="339933"/>
        <w:sz w:val="22"/>
        <w:szCs w:val="22"/>
      </w:rPr>
      <w:fldChar w:fldCharType="end"/>
    </w:r>
  </w:p>
  <w:p w:rsidR="00534FA6" w:rsidRDefault="00534FA6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A6" w:rsidRDefault="00534FA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686B5B"/>
    <w:multiLevelType w:val="multilevel"/>
    <w:tmpl w:val="17649D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C3C38"/>
    <w:multiLevelType w:val="multilevel"/>
    <w:tmpl w:val="0788457A"/>
    <w:lvl w:ilvl="0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6C4"/>
    <w:multiLevelType w:val="hybridMultilevel"/>
    <w:tmpl w:val="B1C2E5D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5BA41D2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4926C212"/>
    <w:lvl w:ilvl="0" w:tplc="AC40B35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751254"/>
    <w:multiLevelType w:val="hybridMultilevel"/>
    <w:tmpl w:val="9DC89774"/>
    <w:lvl w:ilvl="0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0">
    <w:nsid w:val="1D7C4316"/>
    <w:multiLevelType w:val="multilevel"/>
    <w:tmpl w:val="41A82E22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291E21"/>
    <w:multiLevelType w:val="hybridMultilevel"/>
    <w:tmpl w:val="191469C4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357587"/>
    <w:multiLevelType w:val="hybridMultilevel"/>
    <w:tmpl w:val="17649D60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0817EA"/>
    <w:multiLevelType w:val="hybridMultilevel"/>
    <w:tmpl w:val="A4AAA3D6"/>
    <w:lvl w:ilvl="0" w:tplc="E1E6E02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2D21B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965A82"/>
    <w:multiLevelType w:val="hybridMultilevel"/>
    <w:tmpl w:val="CEFC5122"/>
    <w:lvl w:ilvl="0" w:tplc="04090001">
      <w:start w:val="1"/>
      <w:numFmt w:val="bullet"/>
      <w:lvlText w:val=""/>
      <w:lvlJc w:val="left"/>
      <w:pPr>
        <w:tabs>
          <w:tab w:val="num" w:pos="1010"/>
        </w:tabs>
        <w:ind w:left="1010" w:hanging="360"/>
      </w:pPr>
      <w:rPr>
        <w:rFonts w:ascii="Symbol" w:hAnsi="Symbol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6D2A10"/>
    <w:multiLevelType w:val="hybridMultilevel"/>
    <w:tmpl w:val="C7661198"/>
    <w:lvl w:ilvl="0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1670FA"/>
    <w:multiLevelType w:val="hybridMultilevel"/>
    <w:tmpl w:val="0788457A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26385C"/>
    <w:multiLevelType w:val="hybridMultilevel"/>
    <w:tmpl w:val="CE5658E8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20"/>
  </w:num>
  <w:num w:numId="39">
    <w:abstractNumId w:val="10"/>
  </w:num>
  <w:num w:numId="40">
    <w:abstractNumId w:val="24"/>
  </w:num>
  <w:num w:numId="41">
    <w:abstractNumId w:val="5"/>
  </w:num>
  <w:num w:numId="42">
    <w:abstractNumId w:val="11"/>
  </w:num>
  <w:num w:numId="43">
    <w:abstractNumId w:val="3"/>
  </w:num>
  <w:num w:numId="44">
    <w:abstractNumId w:val="23"/>
  </w:num>
  <w:num w:numId="4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3F01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088A"/>
    <w:rsid w:val="00012F05"/>
    <w:rsid w:val="00127F49"/>
    <w:rsid w:val="001503A9"/>
    <w:rsid w:val="0015225D"/>
    <w:rsid w:val="00174BCF"/>
    <w:rsid w:val="002039BB"/>
    <w:rsid w:val="00374806"/>
    <w:rsid w:val="004D221F"/>
    <w:rsid w:val="00533609"/>
    <w:rsid w:val="00534FA6"/>
    <w:rsid w:val="00551A33"/>
    <w:rsid w:val="0058088A"/>
    <w:rsid w:val="005A7E36"/>
    <w:rsid w:val="006417EF"/>
    <w:rsid w:val="00794C3B"/>
    <w:rsid w:val="007F6955"/>
    <w:rsid w:val="008033AD"/>
    <w:rsid w:val="0086622C"/>
    <w:rsid w:val="00896222"/>
    <w:rsid w:val="00955E84"/>
    <w:rsid w:val="00996AD1"/>
    <w:rsid w:val="00A03729"/>
    <w:rsid w:val="00AE1FA5"/>
    <w:rsid w:val="00BB2677"/>
    <w:rsid w:val="00CF724B"/>
    <w:rsid w:val="00DF6331"/>
    <w:rsid w:val="00E5270E"/>
    <w:rsid w:val="00E56EC8"/>
    <w:rsid w:val="00EA0C85"/>
    <w:rsid w:val="00F93D9E"/>
    <w:rsid w:val="00FA224E"/>
    <w:rsid w:val="00FA2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Subtitle">
    <w:name w:val="Subtitle"/>
    <w:basedOn w:val="Normal"/>
    <w:qFormat/>
    <w:pPr>
      <w:jc w:val="right"/>
    </w:pPr>
    <w:rPr>
      <w:b/>
      <w:bCs/>
      <w:u w:val="single"/>
    </w:rPr>
  </w:style>
  <w:style w:type="paragraph" w:styleId="BodyText2">
    <w:name w:val="Body Text 2"/>
    <w:basedOn w:val="Normal"/>
    <w:rPr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mailstyle25">
    <w:name w:val="EmailStyle25"/>
    <w:aliases w:val="EmailStyle25"/>
    <w:basedOn w:val="DefaultParagraphFont"/>
    <w:semiHidden/>
    <w:personal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</w:style>
  <w:style w:type="character" w:customStyle="1" w:styleId="TitleChar">
    <w:name w:val="Title Char"/>
    <w:basedOn w:val="DefaultParagraphFont"/>
    <w:link w:val="Title"/>
    <w:locked/>
    <w:rsid w:val="00F93D9E"/>
    <w:rPr>
      <w:b/>
      <w:bCs/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34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1410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2010-11-05T19:11:00Z</cp:lastPrinted>
  <dcterms:created xsi:type="dcterms:W3CDTF">2010-11-29T15:02:00Z</dcterms:created>
  <dcterms:modified xsi:type="dcterms:W3CDTF">2010-11-29T15:02:00Z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