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083" w:rsidRPr="0070573E" w:rsidRDefault="00780083" w:rsidP="001A290D">
      <w:pPr>
        <w:rPr>
          <w:sz w:val="28"/>
          <w:szCs w:val="28"/>
        </w:rPr>
      </w:pPr>
    </w:p>
    <w:p w:rsidR="00780083" w:rsidRPr="0070573E" w:rsidRDefault="00780083" w:rsidP="001A290D">
      <w:pPr>
        <w:rPr>
          <w:sz w:val="28"/>
          <w:szCs w:val="28"/>
        </w:rPr>
      </w:pPr>
    </w:p>
    <w:p w:rsidR="00780083" w:rsidRPr="0070573E" w:rsidRDefault="00780083" w:rsidP="001A290D">
      <w:pPr>
        <w:rPr>
          <w:sz w:val="28"/>
          <w:szCs w:val="28"/>
        </w:rPr>
      </w:pPr>
    </w:p>
    <w:p w:rsidR="00780083" w:rsidRPr="0070573E" w:rsidRDefault="00780083" w:rsidP="001A290D">
      <w:pPr>
        <w:rPr>
          <w:sz w:val="28"/>
          <w:szCs w:val="28"/>
        </w:rPr>
      </w:pPr>
    </w:p>
    <w:p w:rsidR="00780083" w:rsidRPr="0070573E" w:rsidRDefault="00780083" w:rsidP="001A290D">
      <w:pPr>
        <w:rPr>
          <w:sz w:val="28"/>
          <w:szCs w:val="28"/>
        </w:rPr>
      </w:pPr>
      <w:r w:rsidRPr="0070573E">
        <w:rPr>
          <w:sz w:val="28"/>
          <w:szCs w:val="28"/>
        </w:rPr>
        <w:t>JOC Members – Erie County Technical School:</w:t>
      </w:r>
    </w:p>
    <w:p w:rsidR="00780083" w:rsidRPr="0070573E" w:rsidRDefault="00780083" w:rsidP="001A290D">
      <w:pPr>
        <w:rPr>
          <w:sz w:val="28"/>
          <w:szCs w:val="28"/>
        </w:rPr>
      </w:pPr>
    </w:p>
    <w:p w:rsidR="00780083" w:rsidRPr="0070573E" w:rsidRDefault="00780083" w:rsidP="001A290D">
      <w:pPr>
        <w:rPr>
          <w:sz w:val="28"/>
          <w:szCs w:val="28"/>
        </w:rPr>
      </w:pPr>
      <w:r w:rsidRPr="0070573E">
        <w:rPr>
          <w:sz w:val="28"/>
          <w:szCs w:val="28"/>
        </w:rPr>
        <w:t xml:space="preserve">We as a staff would like to thank you for the donation of $500.00 that was used to fund our YMCA overnight event.  </w:t>
      </w:r>
    </w:p>
    <w:p w:rsidR="00780083" w:rsidRPr="0070573E" w:rsidRDefault="00780083" w:rsidP="001A290D">
      <w:pPr>
        <w:rPr>
          <w:sz w:val="28"/>
          <w:szCs w:val="28"/>
        </w:rPr>
      </w:pPr>
    </w:p>
    <w:p w:rsidR="00780083" w:rsidRPr="0070573E" w:rsidRDefault="00780083" w:rsidP="001A290D">
      <w:pPr>
        <w:rPr>
          <w:sz w:val="28"/>
          <w:szCs w:val="28"/>
        </w:rPr>
      </w:pPr>
      <w:r w:rsidRPr="0070573E">
        <w:rPr>
          <w:sz w:val="28"/>
          <w:szCs w:val="28"/>
        </w:rPr>
        <w:t>This event was held on May 14</w:t>
      </w:r>
      <w:r w:rsidRPr="0070573E">
        <w:rPr>
          <w:sz w:val="28"/>
          <w:szCs w:val="28"/>
          <w:vertAlign w:val="superscript"/>
        </w:rPr>
        <w:t>th</w:t>
      </w:r>
      <w:r w:rsidRPr="0070573E">
        <w:rPr>
          <w:sz w:val="28"/>
          <w:szCs w:val="28"/>
        </w:rPr>
        <w:t xml:space="preserve"> from 10:00 P.M. to 7:00 A.M.</w:t>
      </w:r>
      <w:r>
        <w:rPr>
          <w:sz w:val="28"/>
          <w:szCs w:val="28"/>
        </w:rPr>
        <w:t xml:space="preserve"> at the Glenwood YMCA.  Thirty s</w:t>
      </w:r>
      <w:r w:rsidRPr="0070573E">
        <w:rPr>
          <w:sz w:val="28"/>
          <w:szCs w:val="28"/>
        </w:rPr>
        <w:t xml:space="preserve">even ECTS students participated in this event.  </w:t>
      </w:r>
    </w:p>
    <w:p w:rsidR="00780083" w:rsidRPr="0070573E" w:rsidRDefault="00780083" w:rsidP="001A290D">
      <w:pPr>
        <w:rPr>
          <w:sz w:val="28"/>
          <w:szCs w:val="28"/>
        </w:rPr>
      </w:pPr>
    </w:p>
    <w:p w:rsidR="00780083" w:rsidRPr="0070573E" w:rsidRDefault="00780083" w:rsidP="001A290D">
      <w:pPr>
        <w:rPr>
          <w:sz w:val="28"/>
          <w:szCs w:val="28"/>
        </w:rPr>
      </w:pPr>
      <w:r w:rsidRPr="0070573E">
        <w:rPr>
          <w:sz w:val="28"/>
          <w:szCs w:val="28"/>
        </w:rPr>
        <w:t>The students got to use the gym, pool and Wii game room during the said hours and we as a staff could not be prouder of how they acted at this event.  We would like to continue with this event next year and the years to come.</w:t>
      </w:r>
    </w:p>
    <w:p w:rsidR="00780083" w:rsidRPr="0070573E" w:rsidRDefault="00780083" w:rsidP="001A290D">
      <w:pPr>
        <w:rPr>
          <w:sz w:val="28"/>
          <w:szCs w:val="28"/>
        </w:rPr>
      </w:pPr>
    </w:p>
    <w:p w:rsidR="00780083" w:rsidRPr="0070573E" w:rsidRDefault="00780083" w:rsidP="001A290D">
      <w:pPr>
        <w:rPr>
          <w:sz w:val="28"/>
          <w:szCs w:val="28"/>
        </w:rPr>
      </w:pPr>
      <w:r w:rsidRPr="0070573E">
        <w:rPr>
          <w:sz w:val="28"/>
          <w:szCs w:val="28"/>
        </w:rPr>
        <w:t>Our school was represented well with 8 staff members and 2 administrators.  Mr. Oakes and the Culinary Arts program helped in the food preparation.  Although the food was excellent I do not believe I will ever eat “sloppy joe” sandwiches again.</w:t>
      </w:r>
    </w:p>
    <w:p w:rsidR="00780083" w:rsidRPr="0070573E" w:rsidRDefault="00780083" w:rsidP="001A290D">
      <w:pPr>
        <w:rPr>
          <w:sz w:val="28"/>
          <w:szCs w:val="28"/>
        </w:rPr>
      </w:pPr>
    </w:p>
    <w:p w:rsidR="00780083" w:rsidRPr="0070573E" w:rsidRDefault="00780083" w:rsidP="001A290D">
      <w:pPr>
        <w:rPr>
          <w:sz w:val="28"/>
          <w:szCs w:val="28"/>
        </w:rPr>
      </w:pPr>
      <w:r w:rsidRPr="0070573E">
        <w:rPr>
          <w:sz w:val="28"/>
          <w:szCs w:val="28"/>
        </w:rPr>
        <w:t>Once again we would like to thank you for your efforts to make this the great place it is to work.</w:t>
      </w:r>
    </w:p>
    <w:p w:rsidR="00780083" w:rsidRPr="0070573E" w:rsidRDefault="00780083" w:rsidP="001A290D">
      <w:pPr>
        <w:rPr>
          <w:sz w:val="28"/>
          <w:szCs w:val="28"/>
        </w:rPr>
      </w:pPr>
    </w:p>
    <w:p w:rsidR="00780083" w:rsidRPr="0070573E" w:rsidRDefault="00780083" w:rsidP="001A290D">
      <w:pPr>
        <w:rPr>
          <w:sz w:val="28"/>
          <w:szCs w:val="28"/>
        </w:rPr>
      </w:pPr>
    </w:p>
    <w:p w:rsidR="00780083" w:rsidRPr="0070573E" w:rsidRDefault="00780083" w:rsidP="001E0430">
      <w:pPr>
        <w:outlineLvl w:val="0"/>
        <w:rPr>
          <w:sz w:val="28"/>
          <w:szCs w:val="28"/>
        </w:rPr>
      </w:pPr>
      <w:r w:rsidRPr="0070573E">
        <w:rPr>
          <w:sz w:val="28"/>
          <w:szCs w:val="28"/>
        </w:rPr>
        <w:t>Roach Hewitt</w:t>
      </w:r>
    </w:p>
    <w:p w:rsidR="00780083" w:rsidRPr="0070573E" w:rsidRDefault="00780083" w:rsidP="001A290D">
      <w:pPr>
        <w:rPr>
          <w:sz w:val="28"/>
          <w:szCs w:val="28"/>
        </w:rPr>
      </w:pPr>
      <w:r w:rsidRPr="0070573E">
        <w:rPr>
          <w:sz w:val="28"/>
          <w:szCs w:val="28"/>
        </w:rPr>
        <w:t>CIS Instructor</w:t>
      </w:r>
    </w:p>
    <w:p w:rsidR="00780083" w:rsidRPr="0070573E" w:rsidRDefault="00780083" w:rsidP="001A290D">
      <w:pPr>
        <w:rPr>
          <w:sz w:val="28"/>
          <w:szCs w:val="28"/>
        </w:rPr>
      </w:pPr>
    </w:p>
    <w:p w:rsidR="00780083" w:rsidRPr="0070573E" w:rsidRDefault="00780083" w:rsidP="001A290D">
      <w:pPr>
        <w:rPr>
          <w:sz w:val="28"/>
          <w:szCs w:val="28"/>
        </w:rPr>
      </w:pPr>
    </w:p>
    <w:p w:rsidR="00780083" w:rsidRPr="0070573E" w:rsidRDefault="00780083" w:rsidP="001A290D">
      <w:pPr>
        <w:rPr>
          <w:sz w:val="28"/>
          <w:szCs w:val="28"/>
        </w:rPr>
      </w:pPr>
    </w:p>
    <w:p w:rsidR="00780083" w:rsidRPr="0070573E" w:rsidRDefault="00780083" w:rsidP="001A290D">
      <w:pPr>
        <w:rPr>
          <w:sz w:val="28"/>
          <w:szCs w:val="28"/>
        </w:rPr>
      </w:pPr>
      <w:r w:rsidRPr="0070573E">
        <w:rPr>
          <w:sz w:val="28"/>
          <w:szCs w:val="28"/>
        </w:rPr>
        <w:t> </w:t>
      </w:r>
    </w:p>
    <w:p w:rsidR="00780083" w:rsidRPr="0070573E" w:rsidRDefault="00780083">
      <w:pPr>
        <w:rPr>
          <w:sz w:val="28"/>
          <w:szCs w:val="28"/>
        </w:rPr>
      </w:pPr>
    </w:p>
    <w:sectPr w:rsidR="00780083" w:rsidRPr="0070573E" w:rsidSect="004C46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290D"/>
    <w:rsid w:val="001A290D"/>
    <w:rsid w:val="001E0430"/>
    <w:rsid w:val="001F6DB0"/>
    <w:rsid w:val="00235828"/>
    <w:rsid w:val="00454AE2"/>
    <w:rsid w:val="004C46F4"/>
    <w:rsid w:val="0070573E"/>
    <w:rsid w:val="00780083"/>
    <w:rsid w:val="009213D9"/>
    <w:rsid w:val="00BA60AA"/>
    <w:rsid w:val="00C55639"/>
    <w:rsid w:val="00D54C9F"/>
    <w:rsid w:val="00F31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90D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rsid w:val="001E043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74105"/>
    <w:rPr>
      <w:rFonts w:ascii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830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136</Words>
  <Characters>780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JOC Members – Erie County Technical School:</dc:title>
  <dc:subject/>
  <dc:creator>Roach Hewitt</dc:creator>
  <cp:keywords/>
  <dc:description/>
  <cp:lastModifiedBy>pfritz</cp:lastModifiedBy>
  <cp:revision>3</cp:revision>
  <cp:lastPrinted>2010-05-17T18:11:00Z</cp:lastPrinted>
  <dcterms:created xsi:type="dcterms:W3CDTF">2010-05-17T19:07:00Z</dcterms:created>
  <dcterms:modified xsi:type="dcterms:W3CDTF">2010-05-17T19:07:00Z</dcterms:modified>
</cp:coreProperties>
</file>